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E9770" w14:textId="2D6824B8" w:rsidR="00DC31ED" w:rsidRDefault="00DC31ED" w:rsidP="00DC31ED">
      <w:pPr>
        <w:tabs>
          <w:tab w:val="right" w:pos="10206"/>
        </w:tabs>
        <w:ind w:left="-567" w:right="-568"/>
      </w:pPr>
      <w:r>
        <w:rPr>
          <w:noProof/>
        </w:rPr>
        <w:drawing>
          <wp:inline distT="0" distB="0" distL="0" distR="0" wp14:anchorId="0914B42E" wp14:editId="7A7A5DC2">
            <wp:extent cx="1325777" cy="684000"/>
            <wp:effectExtent l="0" t="0" r="8255" b="1905"/>
            <wp:docPr id="1448431277" name="Graphic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31277" name="Graphic 1" descr="Australian Government"/>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325777" cy="684000"/>
                    </a:xfrm>
                    <a:prstGeom prst="rect">
                      <a:avLst/>
                    </a:prstGeom>
                  </pic:spPr>
                </pic:pic>
              </a:graphicData>
            </a:graphic>
          </wp:inline>
        </w:drawing>
      </w:r>
      <w:r>
        <w:tab/>
      </w:r>
      <w:r>
        <w:rPr>
          <w:noProof/>
        </w:rPr>
        <w:drawing>
          <wp:inline distT="0" distB="0" distL="0" distR="0" wp14:anchorId="7A456BE8" wp14:editId="75EC2F10">
            <wp:extent cx="2119059" cy="684000"/>
            <wp:effectExtent l="0" t="0" r="0" b="1905"/>
            <wp:docPr id="605222224" name="Graphic 2" descr="Office for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22224" name="Graphic 2" descr="Office for Youth"/>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119059" cy="684000"/>
                    </a:xfrm>
                    <a:prstGeom prst="rect">
                      <a:avLst/>
                    </a:prstGeom>
                  </pic:spPr>
                </pic:pic>
              </a:graphicData>
            </a:graphic>
          </wp:inline>
        </w:drawing>
      </w:r>
    </w:p>
    <w:p w14:paraId="00E8592D" w14:textId="77777777" w:rsidR="00DC31ED" w:rsidRDefault="00DC31ED" w:rsidP="00DC31ED">
      <w:pPr>
        <w:sectPr w:rsidR="00DC31ED" w:rsidSect="009B6577">
          <w:footerReference w:type="default" r:id="rId12"/>
          <w:pgSz w:w="11906" w:h="16838" w:code="9"/>
          <w:pgMar w:top="454" w:right="1134" w:bottom="1134" w:left="1134" w:header="567" w:footer="567" w:gutter="0"/>
          <w:cols w:space="708"/>
          <w:titlePg/>
          <w:docGrid w:linePitch="360"/>
        </w:sectPr>
      </w:pPr>
    </w:p>
    <w:p w14:paraId="60959D74" w14:textId="0136FC01" w:rsidR="00DC31ED" w:rsidRDefault="001101A9" w:rsidP="00DC31ED">
      <w:pPr>
        <w:spacing w:after="9040"/>
      </w:pPr>
      <w:r>
        <w:rPr>
          <w:noProof/>
        </w:rPr>
        <mc:AlternateContent>
          <mc:Choice Requires="wps">
            <w:drawing>
              <wp:anchor distT="0" distB="0" distL="114300" distR="114300" simplePos="0" relativeHeight="251658239" behindDoc="1" locked="1" layoutInCell="1" allowOverlap="1" wp14:anchorId="7517C4FE" wp14:editId="2D0BEFBB">
                <wp:simplePos x="0" y="0"/>
                <wp:positionH relativeFrom="page">
                  <wp:posOffset>360045</wp:posOffset>
                </wp:positionH>
                <wp:positionV relativeFrom="page">
                  <wp:posOffset>2016125</wp:posOffset>
                </wp:positionV>
                <wp:extent cx="6839640" cy="8316000"/>
                <wp:effectExtent l="0" t="0" r="0" b="8890"/>
                <wp:wrapNone/>
                <wp:docPr id="92270914"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9640" cy="8316000"/>
                        </a:xfrm>
                        <a:custGeom>
                          <a:avLst/>
                          <a:gdLst>
                            <a:gd name="connsiteX0" fmla="*/ 5447211 w 6871063"/>
                            <a:gd name="connsiteY0" fmla="*/ 1672045 h 8294914"/>
                            <a:gd name="connsiteX1" fmla="*/ 3775166 w 6871063"/>
                            <a:gd name="connsiteY1" fmla="*/ 0 h 8294914"/>
                            <a:gd name="connsiteX2" fmla="*/ 0 w 6871063"/>
                            <a:gd name="connsiteY2" fmla="*/ 0 h 8294914"/>
                            <a:gd name="connsiteX3" fmla="*/ 0 w 6871063"/>
                            <a:gd name="connsiteY3" fmla="*/ 6322423 h 8294914"/>
                            <a:gd name="connsiteX4" fmla="*/ 1972491 w 6871063"/>
                            <a:gd name="connsiteY4" fmla="*/ 8294914 h 8294914"/>
                            <a:gd name="connsiteX5" fmla="*/ 6871063 w 6871063"/>
                            <a:gd name="connsiteY5" fmla="*/ 8294914 h 8294914"/>
                            <a:gd name="connsiteX6" fmla="*/ 6871063 w 6871063"/>
                            <a:gd name="connsiteY6" fmla="*/ 7014754 h 8294914"/>
                            <a:gd name="connsiteX7" fmla="*/ 5525589 w 6871063"/>
                            <a:gd name="connsiteY7" fmla="*/ 5669280 h 8294914"/>
                            <a:gd name="connsiteX8" fmla="*/ 5447211 w 6871063"/>
                            <a:gd name="connsiteY8" fmla="*/ 1672045 h 8294914"/>
                            <a:gd name="connsiteX0" fmla="*/ 5447211 w 6871063"/>
                            <a:gd name="connsiteY0" fmla="*/ 1672045 h 8294914"/>
                            <a:gd name="connsiteX1" fmla="*/ 3775166 w 6871063"/>
                            <a:gd name="connsiteY1" fmla="*/ 0 h 8294914"/>
                            <a:gd name="connsiteX2" fmla="*/ 0 w 6871063"/>
                            <a:gd name="connsiteY2" fmla="*/ 0 h 8294914"/>
                            <a:gd name="connsiteX3" fmla="*/ 0 w 6871063"/>
                            <a:gd name="connsiteY3" fmla="*/ 6322423 h 8294914"/>
                            <a:gd name="connsiteX4" fmla="*/ 1972491 w 6871063"/>
                            <a:gd name="connsiteY4" fmla="*/ 8294914 h 8294914"/>
                            <a:gd name="connsiteX5" fmla="*/ 6871063 w 6871063"/>
                            <a:gd name="connsiteY5" fmla="*/ 8294914 h 8294914"/>
                            <a:gd name="connsiteX6" fmla="*/ 6871063 w 6871063"/>
                            <a:gd name="connsiteY6" fmla="*/ 7014754 h 8294914"/>
                            <a:gd name="connsiteX7" fmla="*/ 4780967 w 6871063"/>
                            <a:gd name="connsiteY7" fmla="*/ 4898520 h 8294914"/>
                            <a:gd name="connsiteX8" fmla="*/ 5447211 w 6871063"/>
                            <a:gd name="connsiteY8" fmla="*/ 1672045 h 8294914"/>
                            <a:gd name="connsiteX0" fmla="*/ 5447211 w 6871063"/>
                            <a:gd name="connsiteY0" fmla="*/ 1672045 h 8294914"/>
                            <a:gd name="connsiteX1" fmla="*/ 3775166 w 6871063"/>
                            <a:gd name="connsiteY1" fmla="*/ 0 h 8294914"/>
                            <a:gd name="connsiteX2" fmla="*/ 0 w 6871063"/>
                            <a:gd name="connsiteY2" fmla="*/ 0 h 8294914"/>
                            <a:gd name="connsiteX3" fmla="*/ 0 w 6871063"/>
                            <a:gd name="connsiteY3" fmla="*/ 6322423 h 8294914"/>
                            <a:gd name="connsiteX4" fmla="*/ 1972491 w 6871063"/>
                            <a:gd name="connsiteY4" fmla="*/ 8294914 h 8294914"/>
                            <a:gd name="connsiteX5" fmla="*/ 6871063 w 6871063"/>
                            <a:gd name="connsiteY5" fmla="*/ 8294914 h 8294914"/>
                            <a:gd name="connsiteX6" fmla="*/ 6871063 w 6871063"/>
                            <a:gd name="connsiteY6" fmla="*/ 7014754 h 8294914"/>
                            <a:gd name="connsiteX7" fmla="*/ 5447209 w 6871063"/>
                            <a:gd name="connsiteY7" fmla="*/ 5486388 h 8294914"/>
                            <a:gd name="connsiteX8" fmla="*/ 5447211 w 6871063"/>
                            <a:gd name="connsiteY8" fmla="*/ 1672045 h 8294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1063" h="8294914">
                              <a:moveTo>
                                <a:pt x="5447211" y="1672045"/>
                              </a:moveTo>
                              <a:lnTo>
                                <a:pt x="3775166" y="0"/>
                              </a:lnTo>
                              <a:lnTo>
                                <a:pt x="0" y="0"/>
                              </a:lnTo>
                              <a:lnTo>
                                <a:pt x="0" y="6322423"/>
                              </a:lnTo>
                              <a:lnTo>
                                <a:pt x="1972491" y="8294914"/>
                              </a:lnTo>
                              <a:lnTo>
                                <a:pt x="6871063" y="8294914"/>
                              </a:lnTo>
                              <a:lnTo>
                                <a:pt x="6871063" y="7014754"/>
                              </a:lnTo>
                              <a:lnTo>
                                <a:pt x="5447209" y="5486388"/>
                              </a:lnTo>
                              <a:cubicBezTo>
                                <a:pt x="5447210" y="4214940"/>
                                <a:pt x="5447210" y="2943493"/>
                                <a:pt x="5447211" y="1672045"/>
                              </a:cubicBezTo>
                              <a:close/>
                            </a:path>
                          </a:pathLst>
                        </a:cu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FE1E" id="Freeform: Shape 5" o:spid="_x0000_s1026" alt="&quot;&quot;" style="position:absolute;margin-left:28.35pt;margin-top:158.75pt;width:538.55pt;height:654.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71063,829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" path="m5447211,1672045l3775166,,,,,6322423,1972491,8294914r4898572,l6871063,7014754,5447209,5486388v1,-1271448,1,-2542895,2,-3814343xe" fillcolor="#fbd705 [3206]" stroked="f" strokeweight="1pt">
                <v:stroke joinstyle="miter"/>
                <v:path arrowok="t" o:connecttype="custom" o:connectlocs="5422300,1676295;3757901,0;0,0;0,6338495;1963470,8316000;6839640,8316000;6839640,7032586;5422298,5500335;5422300,1676295" o:connectangles="0,0,0,0,0,0,0,0,0"/>
                <w10:wrap anchorx="page" anchory="page"/>
                <w10:anchorlock/>
              </v:shape>
            </w:pict>
          </mc:Fallback>
        </mc:AlternateContent>
      </w:r>
    </w:p>
    <w:p w14:paraId="230D0E71" w14:textId="4B471680" w:rsidR="00AF0899" w:rsidRPr="00080615" w:rsidRDefault="00000000" w:rsidP="00DF74BA">
      <w:pPr>
        <w:pStyle w:val="Title"/>
      </w:pPr>
      <w:sdt>
        <w:sdtPr>
          <w:alias w:val="Title"/>
          <w:tag w:val=""/>
          <w:id w:val="-2022467841"/>
          <w:placeholder>
            <w:docPart w:val="DE4C0FDF71624FCA8FA52E2552B53353"/>
          </w:placeholder>
          <w:dataBinding w:prefixMappings="xmlns:ns0='http://purl.org/dc/elements/1.1/' xmlns:ns1='http://schemas.openxmlformats.org/package/2006/metadata/core-properties' " w:xpath="/ns1:coreProperties[1]/ns0:title[1]" w:storeItemID="{6C3C8BC8-F283-45AE-878A-BAB7291924A1}"/>
          <w:text/>
        </w:sdtPr>
        <w:sdtContent>
          <w:r w:rsidR="00DC31ED">
            <w:t>Engage!</w:t>
          </w:r>
        </w:sdtContent>
      </w:sdt>
    </w:p>
    <w:p w14:paraId="46EFCBDC" w14:textId="192FFE3F" w:rsidR="00AF0899" w:rsidRDefault="00DC31ED" w:rsidP="00351500">
      <w:pPr>
        <w:pStyle w:val="Subtitle"/>
        <w:spacing w:before="0"/>
        <w:ind w:left="2410"/>
      </w:pPr>
      <w:r>
        <w:t>A strategy to include young people</w:t>
      </w:r>
      <w:r w:rsidR="00351500">
        <w:t> </w:t>
      </w:r>
      <w:r>
        <w:t>in</w:t>
      </w:r>
      <w:r w:rsidR="00351500">
        <w:t> </w:t>
      </w:r>
      <w:r>
        <w:t>the decisions we</w:t>
      </w:r>
      <w:r w:rsidR="009167D2">
        <w:t xml:space="preserve"> </w:t>
      </w:r>
      <w:r>
        <w:t>make.</w:t>
      </w:r>
    </w:p>
    <w:p w14:paraId="786C8358" w14:textId="7D5789C5" w:rsidR="00AF0899" w:rsidRDefault="00DC31ED" w:rsidP="00AF0899">
      <w:r>
        <w:rPr>
          <w:noProof/>
        </w:rPr>
        <mc:AlternateContent>
          <mc:Choice Requires="wps">
            <w:drawing>
              <wp:anchor distT="0" distB="0" distL="114300" distR="114300" simplePos="0" relativeHeight="251657214" behindDoc="1" locked="0" layoutInCell="1" allowOverlap="1" wp14:anchorId="262CE34D" wp14:editId="3DF8B073">
                <wp:simplePos x="0" y="0"/>
                <wp:positionH relativeFrom="page">
                  <wp:align>center</wp:align>
                </wp:positionH>
                <wp:positionV relativeFrom="page">
                  <wp:align>center</wp:align>
                </wp:positionV>
                <wp:extent cx="7559640" cy="10691640"/>
                <wp:effectExtent l="0" t="0" r="3810" b="0"/>
                <wp:wrapNone/>
                <wp:docPr id="19887689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40" cy="1069164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7B127" id="Rectangle 3" o:spid="_x0000_s1026" alt="&quot;&quot;" style="position:absolute;margin-left:0;margin-top:0;width:595.25pt;height:841.85pt;z-index:-25165926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" fillcolor="#644cff [3215]" stroked="f" strokeweight="1pt">
                <w10:wrap anchorx="page" anchory="page"/>
              </v:rect>
            </w:pict>
          </mc:Fallback>
        </mc:AlternateContent>
      </w:r>
      <w:r w:rsidR="00AF0899">
        <w:br w:type="page"/>
      </w:r>
    </w:p>
    <w:p w14:paraId="71016F9A" w14:textId="7A206F3A" w:rsidR="00AA389C" w:rsidRDefault="00AA389C" w:rsidP="00AA389C">
      <w:pPr>
        <w:spacing w:after="1200"/>
        <w:jc w:val="right"/>
        <w:rPr>
          <w:b/>
          <w:bCs/>
          <w:lang w:val="en-GB"/>
        </w:rPr>
      </w:pPr>
      <w:r>
        <w:rPr>
          <w:b/>
          <w:bCs/>
          <w:noProof/>
          <w:lang w:val="en-GB"/>
        </w:rPr>
        <w:lastRenderedPageBreak/>
        <mc:AlternateContent>
          <mc:Choice Requires="wps">
            <w:drawing>
              <wp:inline distT="0" distB="0" distL="0" distR="0" wp14:anchorId="49580219" wp14:editId="5AD811AB">
                <wp:extent cx="2978150" cy="3500755"/>
                <wp:effectExtent l="0" t="0" r="0" b="4445"/>
                <wp:docPr id="1795394658" name="Rectangle: Diagonal Corners Snipped 7" descr="A group of six diverse young people"/>
                <wp:cNvGraphicFramePr/>
                <a:graphic xmlns:a="http://schemas.openxmlformats.org/drawingml/2006/main">
                  <a:graphicData uri="http://schemas.microsoft.com/office/word/2010/wordprocessingShape">
                    <wps:wsp>
                      <wps:cNvSpPr/>
                      <wps:spPr>
                        <a:xfrm>
                          <a:off x="3866606" y="718457"/>
                          <a:ext cx="2978150" cy="3500755"/>
                        </a:xfrm>
                        <a:prstGeom prst="snip2DiagRect">
                          <a:avLst>
                            <a:gd name="adj1" fmla="val 22808"/>
                            <a:gd name="adj2" fmla="val 0"/>
                          </a:avLst>
                        </a:prstGeom>
                        <a:blipFill>
                          <a:blip r:embed="rId13"/>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A5BE33" id="Rectangle: Diagonal Corners Snipped 7" o:spid="_x0000_s1026" alt="A group of six diverse young people" style="width:234.5pt;height:275.65pt;visibility:visible;mso-wrap-style:square;mso-left-percent:-10001;mso-top-percent:-10001;mso-position-horizontal:absolute;mso-position-horizontal-relative:char;mso-position-vertical:absolute;mso-position-vertical-relative:line;mso-left-percent:-10001;mso-top-percent:-10001;v-text-anchor:middle" coordsize="2978150,3500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" path="m679256,l2978150,r,l2978150,2821499r-679256,679256l,3500755r,l,679256,679256,xe" stroked="f" strokeweight="1pt">
                <v:fill r:id="rId14" o:title="A group of six diverse young people" recolor="t" rotate="t" type="frame"/>
                <v:stroke joinstyle="miter"/>
                <v:path arrowok="t" o:connecttype="custom" o:connectlocs="679256,0;2978150,0;2978150,0;2978150,2821499;2298894,3500755;0,3500755;0,3500755;0,679256;679256,0" o:connectangles="0,0,0,0,0,0,0,0,0"/>
                <w10:anchorlock/>
              </v:shape>
            </w:pict>
          </mc:Fallback>
        </mc:AlternateContent>
      </w:r>
    </w:p>
    <w:p w14:paraId="46A640D2" w14:textId="6A267036" w:rsidR="00AA389C" w:rsidRPr="00AA389C" w:rsidRDefault="00AA389C" w:rsidP="00AA389C">
      <w:pPr>
        <w:spacing w:line="240" w:lineRule="auto"/>
        <w:rPr>
          <w:b/>
          <w:bCs/>
          <w:lang w:val="en-GB"/>
        </w:rPr>
      </w:pPr>
      <w:r w:rsidRPr="00AA389C">
        <w:rPr>
          <w:b/>
          <w:bCs/>
          <w:noProof/>
          <w:lang w:val="en-GB"/>
        </w:rPr>
        <w:drawing>
          <wp:inline distT="0" distB="0" distL="0" distR="0" wp14:anchorId="2C43C06A" wp14:editId="34F24170">
            <wp:extent cx="1528445" cy="534955"/>
            <wp:effectExtent l="0" t="0" r="0" b="0"/>
            <wp:docPr id="189353622" name="Picture 1" descr="Creative Commons Attribution 4.0 International BY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3622" name="Picture 1" descr="Creative Commons Attribution 4.0 International BY Licence logo"/>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1528445" cy="534955"/>
                    </a:xfrm>
                    <a:prstGeom prst="rect">
                      <a:avLst/>
                    </a:prstGeom>
                  </pic:spPr>
                </pic:pic>
              </a:graphicData>
            </a:graphic>
          </wp:inline>
        </w:drawing>
      </w:r>
    </w:p>
    <w:p w14:paraId="731189BC" w14:textId="77777777" w:rsidR="00AA389C" w:rsidRPr="00AA389C" w:rsidRDefault="00AA389C" w:rsidP="00AA389C">
      <w:r w:rsidRPr="00AA389C">
        <w:t xml:space="preserve">With the exception of the Commonwealth Coat of Arms, the Australian Government logo, any material protected by a trade mark and where otherwise noted all material presented in this document is provided under a </w:t>
      </w:r>
      <w:hyperlink r:id="rId17" w:history="1">
        <w:r w:rsidRPr="00AA389C">
          <w:rPr>
            <w:rStyle w:val="Hyperlink"/>
          </w:rPr>
          <w:t>Creative Commons Attribution 4.0 International</w:t>
        </w:r>
      </w:hyperlink>
      <w:r w:rsidRPr="00AA389C">
        <w:t xml:space="preserve"> (</w:t>
      </w:r>
      <w:hyperlink r:id="rId18" w:history="1">
        <w:r w:rsidRPr="00AA389C">
          <w:rPr>
            <w:rStyle w:val="Hyperlink"/>
          </w:rPr>
          <w:t>https://creativecommons.org/licenses/by/4.0/</w:t>
        </w:r>
      </w:hyperlink>
      <w:r w:rsidRPr="00AA389C">
        <w:t>) licence.</w:t>
      </w:r>
    </w:p>
    <w:p w14:paraId="02DDDC26" w14:textId="77777777" w:rsidR="00AA389C" w:rsidRPr="00AA389C" w:rsidRDefault="00AA389C" w:rsidP="00AA389C">
      <w:r w:rsidRPr="00AA389C">
        <w:t xml:space="preserve">The details of the relevant licence conditions are available on the Creative Commons website (accessible using the links provided) as is the full legal code for the </w:t>
      </w:r>
      <w:hyperlink r:id="rId19" w:history="1">
        <w:r w:rsidRPr="00AA389C">
          <w:rPr>
            <w:rStyle w:val="Hyperlink"/>
          </w:rPr>
          <w:t>CC BY 4.0 International</w:t>
        </w:r>
      </w:hyperlink>
      <w:r w:rsidRPr="00AA389C">
        <w:t xml:space="preserve"> (</w:t>
      </w:r>
      <w:hyperlink r:id="rId20" w:history="1">
        <w:r w:rsidRPr="00AA389C">
          <w:rPr>
            <w:rStyle w:val="Hyperlink"/>
          </w:rPr>
          <w:t>https://creativecommons.org/licenses/by/4.0/legalcode</w:t>
        </w:r>
      </w:hyperlink>
      <w:r w:rsidRPr="00AA389C">
        <w:t>).</w:t>
      </w:r>
    </w:p>
    <w:p w14:paraId="1453522F" w14:textId="77777777" w:rsidR="00AA389C" w:rsidRPr="00AA389C" w:rsidRDefault="00AA389C" w:rsidP="00AA389C">
      <w:r w:rsidRPr="00AA389C">
        <w:t>The document must be attributed as Engage! A strategy to include young people in the decisions we make.</w:t>
      </w:r>
    </w:p>
    <w:p w14:paraId="5B848747" w14:textId="77777777" w:rsidR="00AA389C" w:rsidRPr="00AA389C" w:rsidRDefault="00AA389C" w:rsidP="00BA7CD2">
      <w:pPr>
        <w:pStyle w:val="Heading1NoTOC"/>
      </w:pPr>
      <w:r w:rsidRPr="00AA389C">
        <w:lastRenderedPageBreak/>
        <w:t>ACKNOWLEDGEMENT OF COUNTRY</w:t>
      </w:r>
    </w:p>
    <w:p w14:paraId="0646941A" w14:textId="77777777" w:rsidR="00AA389C" w:rsidRPr="00AA389C" w:rsidRDefault="00AA389C" w:rsidP="00AA389C">
      <w:pPr>
        <w:rPr>
          <w:lang w:val="en-GB"/>
        </w:rPr>
      </w:pPr>
      <w:r w:rsidRPr="00AA389C">
        <w:rPr>
          <w:lang w:val="en-GB"/>
        </w:rPr>
        <w:t xml:space="preserve">The Australian Government acknowledges the Traditional Owners of Country throughout Australia where we gather, live, work and stand. We acknowledge all Traditional Custodians, their Elders past and present, and we pay our respects to their continuing connection to their culture, community, land, sea, </w:t>
      </w:r>
      <w:proofErr w:type="gramStart"/>
      <w:r w:rsidRPr="00AA389C">
        <w:rPr>
          <w:lang w:val="en-GB"/>
        </w:rPr>
        <w:t>water</w:t>
      </w:r>
      <w:proofErr w:type="gramEnd"/>
      <w:r w:rsidRPr="00AA389C">
        <w:rPr>
          <w:lang w:val="en-GB"/>
        </w:rPr>
        <w:t xml:space="preserve"> and skies.</w:t>
      </w:r>
    </w:p>
    <w:p w14:paraId="5CAC4CBC" w14:textId="77777777" w:rsidR="00AA389C" w:rsidRPr="00AA389C" w:rsidRDefault="00AA389C" w:rsidP="00AA389C">
      <w:pPr>
        <w:rPr>
          <w:lang w:val="en-GB"/>
        </w:rPr>
      </w:pPr>
      <w:r w:rsidRPr="00AA389C">
        <w:rPr>
          <w:lang w:val="en-GB"/>
        </w:rPr>
        <w:t>We extend this respect to all First Nations young people and acknowledge the importance of First Nations young people having a strong connection to their culture and Country. We also recognise and support the right of First Nations young people to self-determination and to share decision-making with the Australian Government.</w:t>
      </w:r>
    </w:p>
    <w:p w14:paraId="75F7D1A8" w14:textId="04421F21" w:rsidR="00AF0899" w:rsidRDefault="00AF0899" w:rsidP="00AF0899">
      <w:pPr>
        <w:pStyle w:val="TOCHeading"/>
      </w:pPr>
      <w:r>
        <w:lastRenderedPageBreak/>
        <w:t>Contents</w:t>
      </w:r>
    </w:p>
    <w:p w14:paraId="7B3E18DC" w14:textId="23C6FE62" w:rsidR="00340D88" w:rsidRDefault="00340D88">
      <w:pPr>
        <w:pStyle w:val="TOC1"/>
        <w:rPr>
          <w:rFonts w:asciiTheme="minorHAnsi" w:eastAsiaTheme="minorEastAsia" w:hAnsiTheme="minorHAnsi"/>
          <w:noProof/>
          <w:color w:val="auto"/>
          <w:kern w:val="2"/>
          <w:szCs w:val="24"/>
          <w:lang w:eastAsia="en-AU"/>
          <w14:ligatures w14:val="standardContextual"/>
        </w:rPr>
      </w:pPr>
      <w:r>
        <w:rPr>
          <w:rFonts w:asciiTheme="majorHAnsi" w:hAnsiTheme="majorHAnsi"/>
          <w:b/>
          <w:caps/>
          <w:color w:val="FFFFFF" w:themeColor="background1"/>
        </w:rPr>
        <w:fldChar w:fldCharType="begin"/>
      </w:r>
      <w:r>
        <w:rPr>
          <w:rFonts w:asciiTheme="majorHAnsi" w:hAnsiTheme="majorHAnsi"/>
          <w:b/>
          <w:caps/>
          <w:color w:val="FFFFFF" w:themeColor="background1"/>
        </w:rPr>
        <w:instrText xml:space="preserve"> TOC \t "Heading 1,1,Heading 2,2,Appendix Numbered,1,Heading 1 Numbered,1,Heading 2 Numbered,2" </w:instrText>
      </w:r>
      <w:r>
        <w:rPr>
          <w:rFonts w:asciiTheme="majorHAnsi" w:hAnsiTheme="majorHAnsi"/>
          <w:b/>
          <w:caps/>
          <w:color w:val="FFFFFF" w:themeColor="background1"/>
        </w:rPr>
        <w:fldChar w:fldCharType="separate"/>
      </w:r>
      <w:r w:rsidRPr="00C24D58">
        <w:rPr>
          <w:noProof/>
          <w:lang w:val="en-GB"/>
        </w:rPr>
        <w:t>A message from the Minister for Youth</w:t>
      </w:r>
      <w:r>
        <w:rPr>
          <w:noProof/>
        </w:rPr>
        <w:tab/>
      </w:r>
      <w:r>
        <w:rPr>
          <w:noProof/>
        </w:rPr>
        <w:fldChar w:fldCharType="begin"/>
      </w:r>
      <w:r>
        <w:rPr>
          <w:noProof/>
        </w:rPr>
        <w:instrText xml:space="preserve"> PAGEREF _Toc161412497 \h </w:instrText>
      </w:r>
      <w:r>
        <w:rPr>
          <w:noProof/>
        </w:rPr>
      </w:r>
      <w:r>
        <w:rPr>
          <w:noProof/>
        </w:rPr>
        <w:fldChar w:fldCharType="separate"/>
      </w:r>
      <w:r>
        <w:rPr>
          <w:noProof/>
        </w:rPr>
        <w:t>5</w:t>
      </w:r>
      <w:r>
        <w:rPr>
          <w:noProof/>
        </w:rPr>
        <w:fldChar w:fldCharType="end"/>
      </w:r>
    </w:p>
    <w:p w14:paraId="184CB9A5" w14:textId="542D3C84" w:rsidR="00340D88" w:rsidRDefault="00340D88">
      <w:pPr>
        <w:pStyle w:val="TOC1"/>
        <w:rPr>
          <w:rFonts w:asciiTheme="minorHAnsi" w:eastAsiaTheme="minorEastAsia" w:hAnsiTheme="minorHAnsi"/>
          <w:noProof/>
          <w:color w:val="auto"/>
          <w:kern w:val="2"/>
          <w:szCs w:val="24"/>
          <w:lang w:eastAsia="en-AU"/>
          <w14:ligatures w14:val="standardContextual"/>
        </w:rPr>
      </w:pPr>
      <w:r w:rsidRPr="00C24D58">
        <w:rPr>
          <w:noProof/>
          <w:lang w:val="en-GB"/>
        </w:rPr>
        <w:t>A message from the Youth Steering Committee</w:t>
      </w:r>
      <w:r>
        <w:rPr>
          <w:noProof/>
        </w:rPr>
        <w:tab/>
      </w:r>
      <w:r>
        <w:rPr>
          <w:noProof/>
        </w:rPr>
        <w:fldChar w:fldCharType="begin"/>
      </w:r>
      <w:r>
        <w:rPr>
          <w:noProof/>
        </w:rPr>
        <w:instrText xml:space="preserve"> PAGEREF _Toc161412498 \h </w:instrText>
      </w:r>
      <w:r>
        <w:rPr>
          <w:noProof/>
        </w:rPr>
      </w:r>
      <w:r>
        <w:rPr>
          <w:noProof/>
        </w:rPr>
        <w:fldChar w:fldCharType="separate"/>
      </w:r>
      <w:r>
        <w:rPr>
          <w:noProof/>
        </w:rPr>
        <w:t>6</w:t>
      </w:r>
      <w:r>
        <w:rPr>
          <w:noProof/>
        </w:rPr>
        <w:fldChar w:fldCharType="end"/>
      </w:r>
    </w:p>
    <w:p w14:paraId="527A9D06" w14:textId="336C39D4" w:rsidR="00340D88" w:rsidRDefault="00340D88">
      <w:pPr>
        <w:pStyle w:val="TOC1"/>
        <w:rPr>
          <w:rFonts w:asciiTheme="minorHAnsi" w:eastAsiaTheme="minorEastAsia" w:hAnsiTheme="minorHAnsi"/>
          <w:noProof/>
          <w:color w:val="auto"/>
          <w:kern w:val="2"/>
          <w:szCs w:val="24"/>
          <w:lang w:eastAsia="en-AU"/>
          <w14:ligatures w14:val="standardContextual"/>
        </w:rPr>
      </w:pPr>
      <w:r w:rsidRPr="00C24D58">
        <w:rPr>
          <w:noProof/>
          <w:lang w:val="en-GB"/>
        </w:rPr>
        <w:t>The strategy at a glance</w:t>
      </w:r>
      <w:r>
        <w:rPr>
          <w:noProof/>
        </w:rPr>
        <w:tab/>
      </w:r>
      <w:r>
        <w:rPr>
          <w:noProof/>
        </w:rPr>
        <w:fldChar w:fldCharType="begin"/>
      </w:r>
      <w:r>
        <w:rPr>
          <w:noProof/>
        </w:rPr>
        <w:instrText xml:space="preserve"> PAGEREF _Toc161412499 \h </w:instrText>
      </w:r>
      <w:r>
        <w:rPr>
          <w:noProof/>
        </w:rPr>
      </w:r>
      <w:r>
        <w:rPr>
          <w:noProof/>
        </w:rPr>
        <w:fldChar w:fldCharType="separate"/>
      </w:r>
      <w:r>
        <w:rPr>
          <w:noProof/>
        </w:rPr>
        <w:t>7</w:t>
      </w:r>
      <w:r>
        <w:rPr>
          <w:noProof/>
        </w:rPr>
        <w:fldChar w:fldCharType="end"/>
      </w:r>
    </w:p>
    <w:p w14:paraId="44E6BDDB" w14:textId="6E422D96" w:rsidR="00340D88" w:rsidRDefault="00340D88">
      <w:pPr>
        <w:pStyle w:val="TOC1"/>
        <w:rPr>
          <w:rFonts w:asciiTheme="minorHAnsi" w:eastAsiaTheme="minorEastAsia" w:hAnsiTheme="minorHAnsi"/>
          <w:noProof/>
          <w:color w:val="auto"/>
          <w:kern w:val="2"/>
          <w:szCs w:val="24"/>
          <w:lang w:eastAsia="en-AU"/>
          <w14:ligatures w14:val="standardContextual"/>
        </w:rPr>
      </w:pPr>
      <w:r w:rsidRPr="00C24D58">
        <w:rPr>
          <w:noProof/>
          <w:lang w:val="en-GB"/>
        </w:rPr>
        <w:t>Introduction</w:t>
      </w:r>
      <w:r>
        <w:rPr>
          <w:noProof/>
        </w:rPr>
        <w:tab/>
      </w:r>
      <w:r>
        <w:rPr>
          <w:noProof/>
        </w:rPr>
        <w:fldChar w:fldCharType="begin"/>
      </w:r>
      <w:r>
        <w:rPr>
          <w:noProof/>
        </w:rPr>
        <w:instrText xml:space="preserve"> PAGEREF _Toc161412500 \h </w:instrText>
      </w:r>
      <w:r>
        <w:rPr>
          <w:noProof/>
        </w:rPr>
      </w:r>
      <w:r>
        <w:rPr>
          <w:noProof/>
        </w:rPr>
        <w:fldChar w:fldCharType="separate"/>
      </w:r>
      <w:r>
        <w:rPr>
          <w:noProof/>
        </w:rPr>
        <w:t>9</w:t>
      </w:r>
      <w:r>
        <w:rPr>
          <w:noProof/>
        </w:rPr>
        <w:fldChar w:fldCharType="end"/>
      </w:r>
    </w:p>
    <w:p w14:paraId="630E49C2" w14:textId="74467659" w:rsidR="00340D88" w:rsidRDefault="00340D88">
      <w:pPr>
        <w:pStyle w:val="TOC1"/>
        <w:rPr>
          <w:rFonts w:asciiTheme="minorHAnsi" w:eastAsiaTheme="minorEastAsia" w:hAnsiTheme="minorHAnsi"/>
          <w:noProof/>
          <w:color w:val="auto"/>
          <w:kern w:val="2"/>
          <w:szCs w:val="24"/>
          <w:lang w:eastAsia="en-AU"/>
          <w14:ligatures w14:val="standardContextual"/>
        </w:rPr>
      </w:pPr>
      <w:r w:rsidRPr="00C24D58">
        <w:rPr>
          <w:noProof/>
          <w:lang w:val="en-GB"/>
        </w:rPr>
        <w:t>What we did</w:t>
      </w:r>
      <w:r>
        <w:rPr>
          <w:noProof/>
        </w:rPr>
        <w:tab/>
      </w:r>
      <w:r>
        <w:rPr>
          <w:noProof/>
        </w:rPr>
        <w:fldChar w:fldCharType="begin"/>
      </w:r>
      <w:r>
        <w:rPr>
          <w:noProof/>
        </w:rPr>
        <w:instrText xml:space="preserve"> PAGEREF _Toc161412501 \h </w:instrText>
      </w:r>
      <w:r>
        <w:rPr>
          <w:noProof/>
        </w:rPr>
      </w:r>
      <w:r>
        <w:rPr>
          <w:noProof/>
        </w:rPr>
        <w:fldChar w:fldCharType="separate"/>
      </w:r>
      <w:r>
        <w:rPr>
          <w:noProof/>
        </w:rPr>
        <w:t>11</w:t>
      </w:r>
      <w:r>
        <w:rPr>
          <w:noProof/>
        </w:rPr>
        <w:fldChar w:fldCharType="end"/>
      </w:r>
    </w:p>
    <w:p w14:paraId="36307117" w14:textId="5A592824" w:rsidR="00340D88" w:rsidRDefault="00340D88">
      <w:pPr>
        <w:pStyle w:val="TOC1"/>
        <w:rPr>
          <w:rFonts w:asciiTheme="minorHAnsi" w:eastAsiaTheme="minorEastAsia" w:hAnsiTheme="minorHAnsi"/>
          <w:noProof/>
          <w:color w:val="auto"/>
          <w:kern w:val="2"/>
          <w:szCs w:val="24"/>
          <w:lang w:eastAsia="en-AU"/>
          <w14:ligatures w14:val="standardContextual"/>
        </w:rPr>
      </w:pPr>
      <w:r w:rsidRPr="00C24D58">
        <w:rPr>
          <w:noProof/>
          <w:lang w:val="en-GB"/>
        </w:rPr>
        <w:t>What we heard</w:t>
      </w:r>
      <w:r>
        <w:rPr>
          <w:noProof/>
        </w:rPr>
        <w:tab/>
      </w:r>
      <w:r>
        <w:rPr>
          <w:noProof/>
        </w:rPr>
        <w:fldChar w:fldCharType="begin"/>
      </w:r>
      <w:r>
        <w:rPr>
          <w:noProof/>
        </w:rPr>
        <w:instrText xml:space="preserve"> PAGEREF _Toc161412502 \h </w:instrText>
      </w:r>
      <w:r>
        <w:rPr>
          <w:noProof/>
        </w:rPr>
      </w:r>
      <w:r>
        <w:rPr>
          <w:noProof/>
        </w:rPr>
        <w:fldChar w:fldCharType="separate"/>
      </w:r>
      <w:r>
        <w:rPr>
          <w:noProof/>
        </w:rPr>
        <w:t>13</w:t>
      </w:r>
      <w:r>
        <w:rPr>
          <w:noProof/>
        </w:rPr>
        <w:fldChar w:fldCharType="end"/>
      </w:r>
    </w:p>
    <w:p w14:paraId="7B6F627B" w14:textId="25FCF6DD" w:rsidR="00340D88" w:rsidRDefault="00340D88">
      <w:pPr>
        <w:pStyle w:val="TOC1"/>
        <w:rPr>
          <w:rFonts w:asciiTheme="minorHAnsi" w:eastAsiaTheme="minorEastAsia" w:hAnsiTheme="minorHAnsi"/>
          <w:noProof/>
          <w:color w:val="auto"/>
          <w:kern w:val="2"/>
          <w:szCs w:val="24"/>
          <w:lang w:eastAsia="en-AU"/>
          <w14:ligatures w14:val="standardContextual"/>
        </w:rPr>
      </w:pPr>
      <w:r w:rsidRPr="00C24D58">
        <w:rPr>
          <w:noProof/>
          <w:lang w:val="en-GB"/>
        </w:rPr>
        <w:t>First Nations young people</w:t>
      </w:r>
      <w:r>
        <w:rPr>
          <w:noProof/>
        </w:rPr>
        <w:tab/>
      </w:r>
      <w:r>
        <w:rPr>
          <w:noProof/>
        </w:rPr>
        <w:fldChar w:fldCharType="begin"/>
      </w:r>
      <w:r>
        <w:rPr>
          <w:noProof/>
        </w:rPr>
        <w:instrText xml:space="preserve"> PAGEREF _Toc161412503 \h </w:instrText>
      </w:r>
      <w:r>
        <w:rPr>
          <w:noProof/>
        </w:rPr>
      </w:r>
      <w:r>
        <w:rPr>
          <w:noProof/>
        </w:rPr>
        <w:fldChar w:fldCharType="separate"/>
      </w:r>
      <w:r>
        <w:rPr>
          <w:noProof/>
        </w:rPr>
        <w:t>16</w:t>
      </w:r>
      <w:r>
        <w:rPr>
          <w:noProof/>
        </w:rPr>
        <w:fldChar w:fldCharType="end"/>
      </w:r>
    </w:p>
    <w:p w14:paraId="7B2214CC" w14:textId="761CCD5A" w:rsidR="00340D88" w:rsidRDefault="00340D88">
      <w:pPr>
        <w:pStyle w:val="TOC1"/>
        <w:rPr>
          <w:rFonts w:asciiTheme="minorHAnsi" w:eastAsiaTheme="minorEastAsia" w:hAnsiTheme="minorHAnsi"/>
          <w:noProof/>
          <w:color w:val="auto"/>
          <w:kern w:val="2"/>
          <w:szCs w:val="24"/>
          <w:lang w:eastAsia="en-AU"/>
          <w14:ligatures w14:val="standardContextual"/>
        </w:rPr>
      </w:pPr>
      <w:r w:rsidRPr="00C24D58">
        <w:rPr>
          <w:noProof/>
          <w:lang w:val="en-GB"/>
        </w:rPr>
        <w:t>What we will do</w:t>
      </w:r>
      <w:r>
        <w:rPr>
          <w:noProof/>
        </w:rPr>
        <w:tab/>
      </w:r>
      <w:r>
        <w:rPr>
          <w:noProof/>
        </w:rPr>
        <w:fldChar w:fldCharType="begin"/>
      </w:r>
      <w:r>
        <w:rPr>
          <w:noProof/>
        </w:rPr>
        <w:instrText xml:space="preserve"> PAGEREF _Toc161412504 \h </w:instrText>
      </w:r>
      <w:r>
        <w:rPr>
          <w:noProof/>
        </w:rPr>
      </w:r>
      <w:r>
        <w:rPr>
          <w:noProof/>
        </w:rPr>
        <w:fldChar w:fldCharType="separate"/>
      </w:r>
      <w:r>
        <w:rPr>
          <w:noProof/>
        </w:rPr>
        <w:t>17</w:t>
      </w:r>
      <w:r>
        <w:rPr>
          <w:noProof/>
        </w:rPr>
        <w:fldChar w:fldCharType="end"/>
      </w:r>
    </w:p>
    <w:p w14:paraId="6584C9B9" w14:textId="7A69EDB5" w:rsidR="00340D88" w:rsidRDefault="00340D88">
      <w:pPr>
        <w:pStyle w:val="TOC2"/>
        <w:rPr>
          <w:rFonts w:eastAsiaTheme="minorEastAsia"/>
          <w:b/>
          <w:noProof/>
          <w:color w:val="auto"/>
          <w:kern w:val="2"/>
          <w:sz w:val="24"/>
          <w:szCs w:val="24"/>
          <w:lang w:eastAsia="en-AU"/>
          <w14:ligatures w14:val="standardContextual"/>
        </w:rPr>
      </w:pPr>
      <w:r w:rsidRPr="00C24D58">
        <w:rPr>
          <w:noProof/>
          <w:lang w:val="en-GB"/>
        </w:rPr>
        <w:t>Vision</w:t>
      </w:r>
      <w:r>
        <w:rPr>
          <w:noProof/>
        </w:rPr>
        <w:tab/>
      </w:r>
      <w:r>
        <w:rPr>
          <w:noProof/>
        </w:rPr>
        <w:fldChar w:fldCharType="begin"/>
      </w:r>
      <w:r>
        <w:rPr>
          <w:noProof/>
        </w:rPr>
        <w:instrText xml:space="preserve"> PAGEREF _Toc161412505 \h </w:instrText>
      </w:r>
      <w:r>
        <w:rPr>
          <w:noProof/>
        </w:rPr>
      </w:r>
      <w:r>
        <w:rPr>
          <w:noProof/>
        </w:rPr>
        <w:fldChar w:fldCharType="separate"/>
      </w:r>
      <w:r>
        <w:rPr>
          <w:noProof/>
        </w:rPr>
        <w:t>17</w:t>
      </w:r>
      <w:r>
        <w:rPr>
          <w:noProof/>
        </w:rPr>
        <w:fldChar w:fldCharType="end"/>
      </w:r>
    </w:p>
    <w:p w14:paraId="323BA28A" w14:textId="1BE98F65" w:rsidR="00340D88" w:rsidRDefault="00340D88">
      <w:pPr>
        <w:pStyle w:val="TOC2"/>
        <w:rPr>
          <w:rFonts w:eastAsiaTheme="minorEastAsia"/>
          <w:b/>
          <w:noProof/>
          <w:color w:val="auto"/>
          <w:kern w:val="2"/>
          <w:sz w:val="24"/>
          <w:szCs w:val="24"/>
          <w:lang w:eastAsia="en-AU"/>
          <w14:ligatures w14:val="standardContextual"/>
        </w:rPr>
      </w:pPr>
      <w:r w:rsidRPr="00C24D58">
        <w:rPr>
          <w:noProof/>
          <w:lang w:val="en-GB"/>
        </w:rPr>
        <w:t>Priority 1: We will recognise and listen to young people</w:t>
      </w:r>
      <w:r>
        <w:rPr>
          <w:noProof/>
        </w:rPr>
        <w:tab/>
      </w:r>
      <w:r>
        <w:rPr>
          <w:noProof/>
        </w:rPr>
        <w:fldChar w:fldCharType="begin"/>
      </w:r>
      <w:r>
        <w:rPr>
          <w:noProof/>
        </w:rPr>
        <w:instrText xml:space="preserve"> PAGEREF _Toc161412506 \h </w:instrText>
      </w:r>
      <w:r>
        <w:rPr>
          <w:noProof/>
        </w:rPr>
      </w:r>
      <w:r>
        <w:rPr>
          <w:noProof/>
        </w:rPr>
        <w:fldChar w:fldCharType="separate"/>
      </w:r>
      <w:r>
        <w:rPr>
          <w:noProof/>
        </w:rPr>
        <w:t>17</w:t>
      </w:r>
      <w:r>
        <w:rPr>
          <w:noProof/>
        </w:rPr>
        <w:fldChar w:fldCharType="end"/>
      </w:r>
    </w:p>
    <w:p w14:paraId="34D743ED" w14:textId="4A2E1005" w:rsidR="00340D88" w:rsidRDefault="00340D88">
      <w:pPr>
        <w:pStyle w:val="TOC2"/>
        <w:rPr>
          <w:rFonts w:eastAsiaTheme="minorEastAsia"/>
          <w:b/>
          <w:noProof/>
          <w:color w:val="auto"/>
          <w:kern w:val="2"/>
          <w:sz w:val="24"/>
          <w:szCs w:val="24"/>
          <w:lang w:eastAsia="en-AU"/>
          <w14:ligatures w14:val="standardContextual"/>
        </w:rPr>
      </w:pPr>
      <w:r w:rsidRPr="00C24D58">
        <w:rPr>
          <w:noProof/>
          <w:lang w:val="en-GB"/>
        </w:rPr>
        <w:t>Priority 2: We will empower young people to advocate and engage with government</w:t>
      </w:r>
      <w:r>
        <w:rPr>
          <w:noProof/>
        </w:rPr>
        <w:tab/>
      </w:r>
      <w:r>
        <w:rPr>
          <w:noProof/>
        </w:rPr>
        <w:fldChar w:fldCharType="begin"/>
      </w:r>
      <w:r>
        <w:rPr>
          <w:noProof/>
        </w:rPr>
        <w:instrText xml:space="preserve"> PAGEREF _Toc161412507 \h </w:instrText>
      </w:r>
      <w:r>
        <w:rPr>
          <w:noProof/>
        </w:rPr>
      </w:r>
      <w:r>
        <w:rPr>
          <w:noProof/>
        </w:rPr>
        <w:fldChar w:fldCharType="separate"/>
      </w:r>
      <w:r>
        <w:rPr>
          <w:noProof/>
        </w:rPr>
        <w:t>19</w:t>
      </w:r>
      <w:r>
        <w:rPr>
          <w:noProof/>
        </w:rPr>
        <w:fldChar w:fldCharType="end"/>
      </w:r>
    </w:p>
    <w:p w14:paraId="4155B2FD" w14:textId="5C7AF39D" w:rsidR="00340D88" w:rsidRDefault="00340D88">
      <w:pPr>
        <w:pStyle w:val="TOC2"/>
        <w:rPr>
          <w:rFonts w:eastAsiaTheme="minorEastAsia"/>
          <w:b/>
          <w:noProof/>
          <w:color w:val="auto"/>
          <w:kern w:val="2"/>
          <w:sz w:val="24"/>
          <w:szCs w:val="24"/>
          <w:lang w:eastAsia="en-AU"/>
          <w14:ligatures w14:val="standardContextual"/>
        </w:rPr>
      </w:pPr>
      <w:r w:rsidRPr="00C24D58">
        <w:rPr>
          <w:noProof/>
          <w:lang w:val="en-GB"/>
        </w:rPr>
        <w:t>Priority 3: We will support government to work with young people.</w:t>
      </w:r>
      <w:r>
        <w:rPr>
          <w:noProof/>
        </w:rPr>
        <w:tab/>
      </w:r>
      <w:r>
        <w:rPr>
          <w:noProof/>
        </w:rPr>
        <w:fldChar w:fldCharType="begin"/>
      </w:r>
      <w:r>
        <w:rPr>
          <w:noProof/>
        </w:rPr>
        <w:instrText xml:space="preserve"> PAGEREF _Toc161412508 \h </w:instrText>
      </w:r>
      <w:r>
        <w:rPr>
          <w:noProof/>
        </w:rPr>
      </w:r>
      <w:r>
        <w:rPr>
          <w:noProof/>
        </w:rPr>
        <w:fldChar w:fldCharType="separate"/>
      </w:r>
      <w:r>
        <w:rPr>
          <w:noProof/>
        </w:rPr>
        <w:t>20</w:t>
      </w:r>
      <w:r>
        <w:rPr>
          <w:noProof/>
        </w:rPr>
        <w:fldChar w:fldCharType="end"/>
      </w:r>
    </w:p>
    <w:p w14:paraId="0FC0703A" w14:textId="79C1E7DB" w:rsidR="00340D88" w:rsidRDefault="00340D88">
      <w:pPr>
        <w:pStyle w:val="TOC1"/>
        <w:rPr>
          <w:rFonts w:asciiTheme="minorHAnsi" w:eastAsiaTheme="minorEastAsia" w:hAnsiTheme="minorHAnsi"/>
          <w:noProof/>
          <w:color w:val="auto"/>
          <w:kern w:val="2"/>
          <w:szCs w:val="24"/>
          <w:lang w:eastAsia="en-AU"/>
          <w14:ligatures w14:val="standardContextual"/>
        </w:rPr>
      </w:pPr>
      <w:r w:rsidRPr="00C24D58">
        <w:rPr>
          <w:noProof/>
          <w:lang w:val="en-GB"/>
        </w:rPr>
        <w:t>Definitions</w:t>
      </w:r>
      <w:r>
        <w:rPr>
          <w:noProof/>
        </w:rPr>
        <w:tab/>
      </w:r>
      <w:r>
        <w:rPr>
          <w:noProof/>
        </w:rPr>
        <w:fldChar w:fldCharType="begin"/>
      </w:r>
      <w:r>
        <w:rPr>
          <w:noProof/>
        </w:rPr>
        <w:instrText xml:space="preserve"> PAGEREF _Toc161412509 \h </w:instrText>
      </w:r>
      <w:r>
        <w:rPr>
          <w:noProof/>
        </w:rPr>
      </w:r>
      <w:r>
        <w:rPr>
          <w:noProof/>
        </w:rPr>
        <w:fldChar w:fldCharType="separate"/>
      </w:r>
      <w:r>
        <w:rPr>
          <w:noProof/>
        </w:rPr>
        <w:t>22</w:t>
      </w:r>
      <w:r>
        <w:rPr>
          <w:noProof/>
        </w:rPr>
        <w:fldChar w:fldCharType="end"/>
      </w:r>
    </w:p>
    <w:p w14:paraId="649E0C27" w14:textId="78DC1824" w:rsidR="00340D88" w:rsidRDefault="00340D88">
      <w:pPr>
        <w:pStyle w:val="TOC1"/>
        <w:rPr>
          <w:rFonts w:asciiTheme="minorHAnsi" w:eastAsiaTheme="minorEastAsia" w:hAnsiTheme="minorHAnsi"/>
          <w:noProof/>
          <w:color w:val="auto"/>
          <w:kern w:val="2"/>
          <w:szCs w:val="24"/>
          <w:lang w:eastAsia="en-AU"/>
          <w14:ligatures w14:val="standardContextual"/>
        </w:rPr>
      </w:pPr>
      <w:r w:rsidRPr="00C24D58">
        <w:rPr>
          <w:noProof/>
          <w:lang w:val="en-GB"/>
        </w:rPr>
        <w:t>References</w:t>
      </w:r>
      <w:r>
        <w:rPr>
          <w:noProof/>
        </w:rPr>
        <w:tab/>
      </w:r>
      <w:r>
        <w:rPr>
          <w:noProof/>
        </w:rPr>
        <w:fldChar w:fldCharType="begin"/>
      </w:r>
      <w:r>
        <w:rPr>
          <w:noProof/>
        </w:rPr>
        <w:instrText xml:space="preserve"> PAGEREF _Toc161412510 \h </w:instrText>
      </w:r>
      <w:r>
        <w:rPr>
          <w:noProof/>
        </w:rPr>
      </w:r>
      <w:r>
        <w:rPr>
          <w:noProof/>
        </w:rPr>
        <w:fldChar w:fldCharType="separate"/>
      </w:r>
      <w:r>
        <w:rPr>
          <w:noProof/>
        </w:rPr>
        <w:t>23</w:t>
      </w:r>
      <w:r>
        <w:rPr>
          <w:noProof/>
        </w:rPr>
        <w:fldChar w:fldCharType="end"/>
      </w:r>
    </w:p>
    <w:p w14:paraId="53C2FEE3" w14:textId="1E451F05" w:rsidR="00AF0899" w:rsidRDefault="00340D88" w:rsidP="00AF0899">
      <w:r>
        <w:rPr>
          <w:rFonts w:asciiTheme="majorHAnsi" w:hAnsiTheme="majorHAnsi"/>
          <w:b/>
          <w:caps/>
          <w:color w:val="FFFFFF" w:themeColor="background1"/>
          <w:sz w:val="24"/>
        </w:rPr>
        <w:fldChar w:fldCharType="end"/>
      </w:r>
    </w:p>
    <w:p w14:paraId="2C538EC4" w14:textId="0AB29270" w:rsidR="00AA389C" w:rsidRDefault="00AA389C">
      <w:r>
        <w:br w:type="page"/>
      </w:r>
    </w:p>
    <w:p w14:paraId="7B33E912" w14:textId="77777777" w:rsidR="00ED7086" w:rsidRPr="00ED7086" w:rsidRDefault="00ED7086" w:rsidP="00ED7086">
      <w:pPr>
        <w:pStyle w:val="Heading1"/>
        <w:rPr>
          <w:lang w:val="en-GB"/>
        </w:rPr>
      </w:pPr>
      <w:bookmarkStart w:id="0" w:name="_Toc161412497"/>
      <w:r w:rsidRPr="00ED7086">
        <w:rPr>
          <w:lang w:val="en-GB"/>
        </w:rPr>
        <w:lastRenderedPageBreak/>
        <w:t>A message from the Minister for Youth</w:t>
      </w:r>
      <w:bookmarkEnd w:id="0"/>
    </w:p>
    <w:p w14:paraId="11815E57" w14:textId="77777777" w:rsidR="00ED7086" w:rsidRPr="00ED7086" w:rsidRDefault="00ED7086" w:rsidP="00ED7086">
      <w:pPr>
        <w:rPr>
          <w:lang w:val="en-GB"/>
        </w:rPr>
      </w:pPr>
      <w:r w:rsidRPr="00ED7086">
        <w:rPr>
          <w:lang w:val="en-GB"/>
        </w:rPr>
        <w:t xml:space="preserve">This strategy is our vision to ensure that every young person </w:t>
      </w:r>
      <w:proofErr w:type="gramStart"/>
      <w:r w:rsidRPr="00ED7086">
        <w:rPr>
          <w:lang w:val="en-GB"/>
        </w:rPr>
        <w:t>has the opportunity to</w:t>
      </w:r>
      <w:proofErr w:type="gramEnd"/>
      <w:r w:rsidRPr="00ED7086">
        <w:rPr>
          <w:lang w:val="en-GB"/>
        </w:rPr>
        <w:t xml:space="preserve"> be included in government decision-making – helping shape the future of our country.</w:t>
      </w:r>
    </w:p>
    <w:p w14:paraId="2B0CDA64" w14:textId="77777777" w:rsidR="00ED7086" w:rsidRPr="00ED7086" w:rsidRDefault="00ED7086" w:rsidP="00ED7086">
      <w:pPr>
        <w:rPr>
          <w:lang w:val="en-GB"/>
        </w:rPr>
      </w:pPr>
      <w:r w:rsidRPr="00ED7086">
        <w:rPr>
          <w:lang w:val="en-GB"/>
        </w:rPr>
        <w:t>Young people have a lot to offer. We can deliver a better Australia by listening to their valuable insights, perspectives and lived experience. We know that young people are best placed to help us understand the issues they face and help inform policies for the future.</w:t>
      </w:r>
    </w:p>
    <w:p w14:paraId="2722FD4E" w14:textId="370D0C84" w:rsidR="00ED7086" w:rsidRPr="00ED7086" w:rsidRDefault="00ED7086" w:rsidP="00ED7086">
      <w:pPr>
        <w:rPr>
          <w:lang w:val="en-GB"/>
        </w:rPr>
      </w:pPr>
      <w:r w:rsidRPr="00ED7086">
        <w:rPr>
          <w:i/>
          <w:iCs/>
          <w:lang w:val="en-GB"/>
        </w:rPr>
        <w:t xml:space="preserve">Engage! </w:t>
      </w:r>
      <w:r w:rsidRPr="00ED7086">
        <w:rPr>
          <w:lang w:val="en-GB"/>
        </w:rPr>
        <w:t>sets out the Australian Government’s</w:t>
      </w:r>
      <w:r w:rsidR="009167D2">
        <w:rPr>
          <w:lang w:val="en-GB"/>
        </w:rPr>
        <w:t xml:space="preserve"> </w:t>
      </w:r>
      <w:r w:rsidRPr="00ED7086">
        <w:rPr>
          <w:lang w:val="en-GB"/>
        </w:rPr>
        <w:t>vision to ensure all young people across Australia</w:t>
      </w:r>
      <w:r w:rsidR="009167D2">
        <w:rPr>
          <w:lang w:val="en-GB"/>
        </w:rPr>
        <w:t xml:space="preserve"> </w:t>
      </w:r>
      <w:proofErr w:type="gramStart"/>
      <w:r w:rsidRPr="00ED7086">
        <w:rPr>
          <w:lang w:val="en-GB"/>
        </w:rPr>
        <w:t>are</w:t>
      </w:r>
      <w:r w:rsidR="009167D2">
        <w:rPr>
          <w:lang w:val="en-GB"/>
        </w:rPr>
        <w:t xml:space="preserve"> </w:t>
      </w:r>
      <w:r w:rsidRPr="00ED7086">
        <w:rPr>
          <w:lang w:val="en-GB"/>
        </w:rPr>
        <w:t>able to</w:t>
      </w:r>
      <w:proofErr w:type="gramEnd"/>
      <w:r w:rsidRPr="00ED7086">
        <w:rPr>
          <w:lang w:val="en-GB"/>
        </w:rPr>
        <w:t xml:space="preserve"> have a say on issues and policies that impact them. It also outlines how the Australian Government will include young people and value their experiences and contributions.</w:t>
      </w:r>
    </w:p>
    <w:p w14:paraId="045C5E0D" w14:textId="77777777" w:rsidR="00ED7086" w:rsidRPr="00ED7086" w:rsidRDefault="00ED7086" w:rsidP="00ED7086">
      <w:pPr>
        <w:rPr>
          <w:lang w:val="en-GB"/>
        </w:rPr>
      </w:pPr>
      <w:r w:rsidRPr="00ED7086">
        <w:rPr>
          <w:lang w:val="en-GB"/>
        </w:rPr>
        <w:t>In developing this strategy, we heard from over 4,600 young people to ensure it is focused on the kinds of actions that best and most meaningfully work for young people. We heard a strong desire for the Australian Government to continue working with young people to deliver a better future for everyone.</w:t>
      </w:r>
    </w:p>
    <w:p w14:paraId="6690BB7D" w14:textId="77777777" w:rsidR="00ED7086" w:rsidRPr="00ED7086" w:rsidRDefault="00ED7086" w:rsidP="00ED7086">
      <w:pPr>
        <w:rPr>
          <w:lang w:val="en-GB"/>
        </w:rPr>
      </w:pPr>
      <w:r w:rsidRPr="00ED7086">
        <w:rPr>
          <w:lang w:val="en-GB"/>
        </w:rPr>
        <w:t>I would like to acknowledge and thank the amazing members of the Youth Steering Committee – a group of diverse young people from around Australia – for their support to deliver the consultation process and develop this strategy. Their support helped to make this the most ambitious and inclusive series of consultations ever undertaken between the Australian Government and young people.</w:t>
      </w:r>
    </w:p>
    <w:p w14:paraId="59758F0A" w14:textId="1C486AD8" w:rsidR="00ED7086" w:rsidRPr="00ED7086" w:rsidRDefault="00ED7086" w:rsidP="00ED7086">
      <w:pPr>
        <w:rPr>
          <w:lang w:val="en-GB"/>
        </w:rPr>
      </w:pPr>
      <w:r w:rsidRPr="00ED7086">
        <w:rPr>
          <w:lang w:val="en-GB"/>
        </w:rPr>
        <w:t xml:space="preserve">A special thank you also to the thousands of young people who generously shared their ideas, experiences, and stories at </w:t>
      </w:r>
      <w:r w:rsidR="00340D88" w:rsidRPr="00ED7086">
        <w:rPr>
          <w:lang w:val="en-GB"/>
        </w:rPr>
        <w:t>consultations</w:t>
      </w:r>
      <w:r w:rsidRPr="00ED7086">
        <w:rPr>
          <w:lang w:val="en-GB"/>
        </w:rPr>
        <w:t xml:space="preserve"> around the country and through our online survey. Your invaluable contributions have helped shape this strategy.</w:t>
      </w:r>
    </w:p>
    <w:p w14:paraId="0DFD4A4D" w14:textId="77777777" w:rsidR="00ED7086" w:rsidRPr="00ED7086" w:rsidRDefault="00ED7086" w:rsidP="00ED7086">
      <w:pPr>
        <w:rPr>
          <w:lang w:val="en-GB"/>
        </w:rPr>
      </w:pPr>
      <w:r w:rsidRPr="00ED7086">
        <w:rPr>
          <w:lang w:val="en-GB"/>
        </w:rPr>
        <w:t>I also acknowledge the youth sector for their ongoing contribution to supporting and empowering young Australians across the country and thank them for sharing their expertise with us.</w:t>
      </w:r>
    </w:p>
    <w:p w14:paraId="49183361" w14:textId="77777777" w:rsidR="00ED7086" w:rsidRPr="00ED7086" w:rsidRDefault="00ED7086" w:rsidP="00ED7086">
      <w:pPr>
        <w:rPr>
          <w:lang w:val="en-GB"/>
        </w:rPr>
      </w:pPr>
      <w:r w:rsidRPr="00ED7086">
        <w:rPr>
          <w:lang w:val="en-GB"/>
        </w:rPr>
        <w:t>This strategy marks the beginning of a new chapter in how we work with young people to build a better future for everyone.</w:t>
      </w:r>
    </w:p>
    <w:p w14:paraId="4077EE0C" w14:textId="17E53E21" w:rsidR="00ED7086" w:rsidRPr="00ED7086" w:rsidRDefault="00ED7086" w:rsidP="00ED7086">
      <w:pPr>
        <w:rPr>
          <w:lang w:val="en-GB"/>
        </w:rPr>
      </w:pPr>
      <w:r>
        <w:rPr>
          <w:noProof/>
          <w:lang w:val="en-GB"/>
        </w:rPr>
        <w:drawing>
          <wp:inline distT="0" distB="0" distL="0" distR="0" wp14:anchorId="508D235F" wp14:editId="44120783">
            <wp:extent cx="1296000" cy="1001311"/>
            <wp:effectExtent l="0" t="0" r="0" b="8890"/>
            <wp:docPr id="725098184" name="Graphic 8" descr="Dr Anne Aly'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98184" name="Graphic 8" descr="Dr Anne Aly's signatur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96000" cy="1001311"/>
                    </a:xfrm>
                    <a:prstGeom prst="rect">
                      <a:avLst/>
                    </a:prstGeom>
                  </pic:spPr>
                </pic:pic>
              </a:graphicData>
            </a:graphic>
          </wp:inline>
        </w:drawing>
      </w:r>
    </w:p>
    <w:p w14:paraId="53F42C15" w14:textId="120C34FC" w:rsidR="00ED7086" w:rsidRPr="00ED7086" w:rsidRDefault="00ED7086" w:rsidP="00ED7086">
      <w:pPr>
        <w:rPr>
          <w:lang w:val="en-GB"/>
        </w:rPr>
      </w:pPr>
      <w:r w:rsidRPr="00ED7086">
        <w:rPr>
          <w:lang w:val="en-GB"/>
        </w:rPr>
        <w:t>Hon Dr Anne Aly</w:t>
      </w:r>
      <w:r w:rsidR="00AF0C40">
        <w:rPr>
          <w:lang w:val="en-GB"/>
        </w:rPr>
        <w:t xml:space="preserve"> MP</w:t>
      </w:r>
      <w:r w:rsidRPr="00ED7086">
        <w:rPr>
          <w:lang w:val="en-GB"/>
        </w:rPr>
        <w:br/>
        <w:t>MINISTER FOR YOUTH</w:t>
      </w:r>
    </w:p>
    <w:p w14:paraId="594C06C8" w14:textId="77777777" w:rsidR="00ED7086" w:rsidRPr="00ED7086" w:rsidRDefault="00ED7086" w:rsidP="00ED7086">
      <w:pPr>
        <w:pStyle w:val="Heading1"/>
        <w:rPr>
          <w:lang w:val="en-GB"/>
        </w:rPr>
      </w:pPr>
      <w:bookmarkStart w:id="1" w:name="_Toc161412498"/>
      <w:r w:rsidRPr="00ED7086">
        <w:rPr>
          <w:lang w:val="en-GB"/>
        </w:rPr>
        <w:lastRenderedPageBreak/>
        <w:t>A message from the Youth Steering Committee</w:t>
      </w:r>
      <w:bookmarkEnd w:id="1"/>
    </w:p>
    <w:p w14:paraId="54AD08BD" w14:textId="2698B5DB" w:rsidR="00ED7086" w:rsidRPr="00ED7086" w:rsidRDefault="00ED7086" w:rsidP="00ED7086">
      <w:pPr>
        <w:rPr>
          <w:lang w:val="en-GB"/>
        </w:rPr>
      </w:pPr>
      <w:r w:rsidRPr="00ED7086">
        <w:rPr>
          <w:lang w:val="en-GB"/>
        </w:rPr>
        <w:t>Young people are active community members and are engaged in the events and issues impacting Australia. Since November 2022, we have worked with the Australian Government to</w:t>
      </w:r>
      <w:r w:rsidR="00AF0C40">
        <w:rPr>
          <w:lang w:val="en-GB"/>
        </w:rPr>
        <w:t> </w:t>
      </w:r>
      <w:r w:rsidRPr="00ED7086">
        <w:rPr>
          <w:lang w:val="en-GB"/>
        </w:rPr>
        <w:t>design and deliver nationwide consultations to inform the strategy. This strategy identifies what we need when it comes to how government works and engages with young people. We</w:t>
      </w:r>
      <w:r w:rsidR="00AF0C40">
        <w:rPr>
          <w:lang w:val="en-GB"/>
        </w:rPr>
        <w:t> </w:t>
      </w:r>
      <w:r w:rsidRPr="00ED7086">
        <w:rPr>
          <w:lang w:val="en-GB"/>
        </w:rPr>
        <w:t>are</w:t>
      </w:r>
      <w:r w:rsidR="00AF0C40">
        <w:rPr>
          <w:lang w:val="en-GB"/>
        </w:rPr>
        <w:t> </w:t>
      </w:r>
      <w:r w:rsidRPr="00ED7086">
        <w:rPr>
          <w:lang w:val="en-GB"/>
        </w:rPr>
        <w:t>incredibly grateful for the opportunity to work with the Office for Youth and the Minister</w:t>
      </w:r>
      <w:r w:rsidR="00AF0C40">
        <w:rPr>
          <w:lang w:val="en-GB"/>
        </w:rPr>
        <w:t> </w:t>
      </w:r>
      <w:r w:rsidRPr="00ED7086">
        <w:rPr>
          <w:lang w:val="en-GB"/>
        </w:rPr>
        <w:t>for Youth, the Hon Dr Anne Aly</w:t>
      </w:r>
      <w:r w:rsidR="00AF0C40">
        <w:rPr>
          <w:lang w:val="en-GB"/>
        </w:rPr>
        <w:t xml:space="preserve"> MP</w:t>
      </w:r>
      <w:r w:rsidRPr="00ED7086">
        <w:rPr>
          <w:lang w:val="en-GB"/>
        </w:rPr>
        <w:t>, and to have our views and experiences listened to</w:t>
      </w:r>
      <w:r w:rsidR="00AF0C40">
        <w:rPr>
          <w:lang w:val="en-GB"/>
        </w:rPr>
        <w:t> </w:t>
      </w:r>
      <w:r w:rsidRPr="00ED7086">
        <w:rPr>
          <w:lang w:val="en-GB"/>
        </w:rPr>
        <w:t>and considered.</w:t>
      </w:r>
    </w:p>
    <w:p w14:paraId="0D350B96" w14:textId="13C1C3AA" w:rsidR="00ED7086" w:rsidRPr="00ED7086" w:rsidRDefault="00ED7086" w:rsidP="00ED7086">
      <w:pPr>
        <w:rPr>
          <w:lang w:val="en-GB"/>
        </w:rPr>
      </w:pPr>
      <w:r w:rsidRPr="00ED7086">
        <w:rPr>
          <w:lang w:val="en-GB"/>
        </w:rPr>
        <w:t>We strongly believe in the power of young people’s voices and value the importance of guaranteeing</w:t>
      </w:r>
      <w:r w:rsidR="009167D2">
        <w:rPr>
          <w:lang w:val="en-GB"/>
        </w:rPr>
        <w:t xml:space="preserve"> </w:t>
      </w:r>
      <w:r w:rsidRPr="00ED7086">
        <w:rPr>
          <w:lang w:val="en-GB"/>
        </w:rPr>
        <w:t xml:space="preserve">young people </w:t>
      </w:r>
      <w:proofErr w:type="gramStart"/>
      <w:r w:rsidRPr="00ED7086">
        <w:rPr>
          <w:lang w:val="en-GB"/>
        </w:rPr>
        <w:t>are</w:t>
      </w:r>
      <w:proofErr w:type="gramEnd"/>
      <w:r w:rsidRPr="00ED7086">
        <w:rPr>
          <w:lang w:val="en-GB"/>
        </w:rPr>
        <w:t xml:space="preserve"> heard in decision-making. All our unique and valuable perspectives deserve to be heard.</w:t>
      </w:r>
      <w:r w:rsidR="009167D2">
        <w:rPr>
          <w:lang w:val="en-GB"/>
        </w:rPr>
        <w:t xml:space="preserve"> </w:t>
      </w:r>
      <w:r w:rsidRPr="00ED7086">
        <w:rPr>
          <w:lang w:val="en-GB"/>
        </w:rPr>
        <w:t>Our hope is that this strategy will encourage the Australian Government to see young people as active participants in decision-making.</w:t>
      </w:r>
    </w:p>
    <w:p w14:paraId="470A3390" w14:textId="79D0E6BB" w:rsidR="00ED7086" w:rsidRPr="00ED7086" w:rsidRDefault="00ED7086" w:rsidP="00ED7086">
      <w:pPr>
        <w:rPr>
          <w:lang w:val="en-GB"/>
        </w:rPr>
      </w:pPr>
      <w:r w:rsidRPr="00ED7086">
        <w:rPr>
          <w:lang w:val="en-GB"/>
        </w:rPr>
        <w:t>This strategy will make possible an ongoing, genuine partnership between young people and</w:t>
      </w:r>
      <w:r w:rsidR="00AF0C40">
        <w:rPr>
          <w:lang w:val="en-GB"/>
        </w:rPr>
        <w:t> </w:t>
      </w:r>
      <w:r w:rsidRPr="00ED7086">
        <w:rPr>
          <w:lang w:val="en-GB"/>
        </w:rPr>
        <w:t>the</w:t>
      </w:r>
      <w:r w:rsidR="00AF0C40">
        <w:rPr>
          <w:lang w:val="en-GB"/>
        </w:rPr>
        <w:t> </w:t>
      </w:r>
      <w:r w:rsidRPr="00ED7086">
        <w:rPr>
          <w:lang w:val="en-GB"/>
        </w:rPr>
        <w:t>Government. As a whole-of-government strategy, it will ensure that every government department and agency can respond to the needs of young people from across the country. Additionally, this strategy will push for clear and consistent communication between young people and the Government on the issues most important to us. This is because we know that young people’s needs change over time and that not all young people are the same.</w:t>
      </w:r>
    </w:p>
    <w:p w14:paraId="6D68EC62" w14:textId="77777777" w:rsidR="00ED7086" w:rsidRPr="00ED7086" w:rsidRDefault="00ED7086" w:rsidP="00ED7086">
      <w:pPr>
        <w:rPr>
          <w:lang w:val="en-GB"/>
        </w:rPr>
      </w:pPr>
      <w:r w:rsidRPr="00ED7086">
        <w:rPr>
          <w:lang w:val="en-GB"/>
        </w:rPr>
        <w:t>We thank the thousands of young people and community members who took part and shared their ideas in our surveys and consultations over the past year. Your contributions have made a meaningful impact in the creation of the strategy. It is the decisions that are made today that will have some of the greatest impacts in the future.</w:t>
      </w:r>
    </w:p>
    <w:p w14:paraId="6D4159F8" w14:textId="77777777" w:rsidR="00ED7086" w:rsidRPr="00ED7086" w:rsidRDefault="00ED7086" w:rsidP="00ED7086">
      <w:pPr>
        <w:rPr>
          <w:lang w:val="en-GB"/>
        </w:rPr>
      </w:pPr>
      <w:r w:rsidRPr="00ED7086">
        <w:rPr>
          <w:lang w:val="en-GB"/>
        </w:rPr>
        <w:t>We are excited to see what change this strategy can make for young people, and to see how young people can continue to shape and transform Australia.</w:t>
      </w:r>
    </w:p>
    <w:p w14:paraId="7F256E5C" w14:textId="77777777" w:rsidR="00ED7086" w:rsidRPr="00ED7086" w:rsidRDefault="00ED7086" w:rsidP="00BA7CD2">
      <w:pPr>
        <w:pStyle w:val="Heading2NoTOC"/>
      </w:pPr>
      <w:bookmarkStart w:id="2" w:name="_Toc161411434"/>
      <w:bookmarkStart w:id="3" w:name="_Toc161411506"/>
      <w:r w:rsidRPr="00ED7086">
        <w:t>MEMBERS</w:t>
      </w:r>
      <w:bookmarkEnd w:id="2"/>
      <w:bookmarkEnd w:id="3"/>
    </w:p>
    <w:p w14:paraId="6CD058CD" w14:textId="77777777" w:rsidR="00ED7086" w:rsidRDefault="00ED7086" w:rsidP="00ED7086">
      <w:pPr>
        <w:rPr>
          <w:lang w:val="en-GB"/>
        </w:rPr>
        <w:sectPr w:rsidR="00ED7086" w:rsidSect="009B6577">
          <w:type w:val="continuous"/>
          <w:pgSz w:w="11906" w:h="16838" w:code="9"/>
          <w:pgMar w:top="1134" w:right="1134" w:bottom="1134" w:left="1134" w:header="567" w:footer="567" w:gutter="0"/>
          <w:cols w:space="708"/>
          <w:titlePg/>
          <w:docGrid w:linePitch="360"/>
        </w:sectPr>
      </w:pPr>
    </w:p>
    <w:p w14:paraId="5A07B595" w14:textId="77777777" w:rsidR="00ED7086" w:rsidRPr="00ED7086" w:rsidRDefault="00ED7086" w:rsidP="00ED7086">
      <w:pPr>
        <w:rPr>
          <w:lang w:val="en-GB"/>
        </w:rPr>
      </w:pPr>
      <w:proofErr w:type="spellStart"/>
      <w:r w:rsidRPr="00ED7086">
        <w:rPr>
          <w:lang w:val="en-GB"/>
        </w:rPr>
        <w:t>Anargya</w:t>
      </w:r>
      <w:proofErr w:type="spellEnd"/>
      <w:r w:rsidRPr="00ED7086">
        <w:rPr>
          <w:lang w:val="en-GB"/>
        </w:rPr>
        <w:t xml:space="preserve"> </w:t>
      </w:r>
      <w:proofErr w:type="spellStart"/>
      <w:r w:rsidRPr="00ED7086">
        <w:rPr>
          <w:lang w:val="en-GB"/>
        </w:rPr>
        <w:t>Djatikusumo</w:t>
      </w:r>
      <w:proofErr w:type="spellEnd"/>
      <w:r w:rsidRPr="00ED7086">
        <w:rPr>
          <w:lang w:val="en-GB"/>
        </w:rPr>
        <w:t xml:space="preserve"> </w:t>
      </w:r>
    </w:p>
    <w:p w14:paraId="74CE0033" w14:textId="77777777" w:rsidR="00ED7086" w:rsidRPr="00ED7086" w:rsidRDefault="00ED7086" w:rsidP="00ED7086">
      <w:pPr>
        <w:rPr>
          <w:lang w:val="en-GB"/>
        </w:rPr>
      </w:pPr>
      <w:proofErr w:type="spellStart"/>
      <w:r w:rsidRPr="00ED7086">
        <w:rPr>
          <w:lang w:val="en-GB"/>
        </w:rPr>
        <w:t>Anhaar</w:t>
      </w:r>
      <w:proofErr w:type="spellEnd"/>
      <w:r w:rsidRPr="00ED7086">
        <w:rPr>
          <w:lang w:val="en-GB"/>
        </w:rPr>
        <w:t xml:space="preserve"> Kareem</w:t>
      </w:r>
    </w:p>
    <w:p w14:paraId="1DEA9406" w14:textId="77777777" w:rsidR="00ED7086" w:rsidRPr="00ED7086" w:rsidRDefault="00ED7086" w:rsidP="00ED7086">
      <w:pPr>
        <w:rPr>
          <w:lang w:val="en-GB"/>
        </w:rPr>
      </w:pPr>
      <w:r w:rsidRPr="00ED7086">
        <w:rPr>
          <w:lang w:val="en-GB"/>
        </w:rPr>
        <w:t>Billie Gray</w:t>
      </w:r>
    </w:p>
    <w:p w14:paraId="4B3D6872" w14:textId="77777777" w:rsidR="00ED7086" w:rsidRPr="00ED7086" w:rsidRDefault="00ED7086" w:rsidP="00ED7086">
      <w:pPr>
        <w:rPr>
          <w:lang w:val="en-GB"/>
        </w:rPr>
      </w:pPr>
      <w:r w:rsidRPr="00ED7086">
        <w:rPr>
          <w:lang w:val="en-GB"/>
        </w:rPr>
        <w:t>Brodie Abrahams</w:t>
      </w:r>
    </w:p>
    <w:p w14:paraId="0DDCB515" w14:textId="77777777" w:rsidR="00ED7086" w:rsidRPr="00ED7086" w:rsidRDefault="00ED7086" w:rsidP="00ED7086">
      <w:pPr>
        <w:rPr>
          <w:lang w:val="en-GB"/>
        </w:rPr>
      </w:pPr>
      <w:r w:rsidRPr="00ED7086">
        <w:rPr>
          <w:lang w:val="en-GB"/>
        </w:rPr>
        <w:t>Cindy Liu</w:t>
      </w:r>
    </w:p>
    <w:p w14:paraId="671BAE09" w14:textId="77777777" w:rsidR="00ED7086" w:rsidRPr="00ED7086" w:rsidRDefault="00ED7086" w:rsidP="00ED7086">
      <w:pPr>
        <w:rPr>
          <w:lang w:val="en-GB"/>
        </w:rPr>
      </w:pPr>
      <w:r w:rsidRPr="00ED7086">
        <w:rPr>
          <w:lang w:val="en-GB"/>
        </w:rPr>
        <w:t>Emily Garrett</w:t>
      </w:r>
    </w:p>
    <w:p w14:paraId="2BF06D15" w14:textId="77777777" w:rsidR="00ED7086" w:rsidRPr="00ED7086" w:rsidRDefault="00ED7086" w:rsidP="00ED7086">
      <w:pPr>
        <w:rPr>
          <w:lang w:val="en-GB"/>
        </w:rPr>
      </w:pPr>
      <w:r w:rsidRPr="00ED7086">
        <w:rPr>
          <w:lang w:val="en-GB"/>
        </w:rPr>
        <w:t>Eve Currie</w:t>
      </w:r>
    </w:p>
    <w:p w14:paraId="419581FD" w14:textId="77777777" w:rsidR="00ED7086" w:rsidRPr="00ED7086" w:rsidRDefault="00ED7086" w:rsidP="00ED7086">
      <w:pPr>
        <w:rPr>
          <w:lang w:val="en-GB"/>
        </w:rPr>
      </w:pPr>
      <w:r w:rsidRPr="00ED7086">
        <w:rPr>
          <w:lang w:val="en-GB"/>
        </w:rPr>
        <w:t>Isabel Adams</w:t>
      </w:r>
    </w:p>
    <w:p w14:paraId="1FA8AC11" w14:textId="77777777" w:rsidR="00ED7086" w:rsidRPr="00ED7086" w:rsidRDefault="00ED7086" w:rsidP="00ED7086">
      <w:pPr>
        <w:rPr>
          <w:lang w:val="en-GB"/>
        </w:rPr>
      </w:pPr>
      <w:r w:rsidRPr="00ED7086">
        <w:rPr>
          <w:lang w:val="en-GB"/>
        </w:rPr>
        <w:t>Isabella Homes</w:t>
      </w:r>
    </w:p>
    <w:p w14:paraId="24DDC3E5" w14:textId="77777777" w:rsidR="00ED7086" w:rsidRPr="00ED7086" w:rsidRDefault="00ED7086" w:rsidP="00ED7086">
      <w:pPr>
        <w:rPr>
          <w:lang w:val="en-GB"/>
        </w:rPr>
      </w:pPr>
      <w:r w:rsidRPr="00ED7086">
        <w:rPr>
          <w:lang w:val="en-GB"/>
        </w:rPr>
        <w:t>Kiara Petterson</w:t>
      </w:r>
    </w:p>
    <w:p w14:paraId="6AB0F91D" w14:textId="77777777" w:rsidR="00ED7086" w:rsidRPr="00ED7086" w:rsidRDefault="00ED7086" w:rsidP="00ED7086">
      <w:pPr>
        <w:rPr>
          <w:lang w:val="en-GB"/>
        </w:rPr>
      </w:pPr>
      <w:r w:rsidRPr="00ED7086">
        <w:rPr>
          <w:lang w:val="en-GB"/>
        </w:rPr>
        <w:t>Nayonika Bhattacharya</w:t>
      </w:r>
    </w:p>
    <w:p w14:paraId="2251ADF8" w14:textId="77777777" w:rsidR="00ED7086" w:rsidRPr="00ED7086" w:rsidRDefault="00ED7086" w:rsidP="00ED7086">
      <w:pPr>
        <w:rPr>
          <w:lang w:val="en-GB"/>
        </w:rPr>
      </w:pPr>
      <w:r w:rsidRPr="00ED7086">
        <w:rPr>
          <w:lang w:val="en-GB"/>
        </w:rPr>
        <w:t>Oshay Riley</w:t>
      </w:r>
    </w:p>
    <w:p w14:paraId="328BD42B" w14:textId="77777777" w:rsidR="00ED7086" w:rsidRPr="00ED7086" w:rsidRDefault="00ED7086" w:rsidP="00ED7086">
      <w:pPr>
        <w:rPr>
          <w:lang w:val="en-GB"/>
        </w:rPr>
      </w:pPr>
      <w:r w:rsidRPr="00ED7086">
        <w:rPr>
          <w:lang w:val="en-GB"/>
        </w:rPr>
        <w:t>Sebastian Langdon-Macmillan</w:t>
      </w:r>
    </w:p>
    <w:p w14:paraId="39573DA1" w14:textId="77777777" w:rsidR="00ED7086" w:rsidRPr="00ED7086" w:rsidRDefault="00ED7086" w:rsidP="00ED7086">
      <w:pPr>
        <w:rPr>
          <w:lang w:val="en-GB"/>
        </w:rPr>
      </w:pPr>
      <w:r w:rsidRPr="00ED7086">
        <w:rPr>
          <w:lang w:val="en-GB"/>
        </w:rPr>
        <w:t>Taihan Rahman</w:t>
      </w:r>
    </w:p>
    <w:p w14:paraId="0FEB96D4" w14:textId="77777777" w:rsidR="00ED7086" w:rsidRDefault="00ED7086" w:rsidP="00ED7086">
      <w:pPr>
        <w:pStyle w:val="Heading1"/>
        <w:rPr>
          <w:lang w:val="en-GB"/>
        </w:rPr>
        <w:sectPr w:rsidR="00ED7086" w:rsidSect="009B6577">
          <w:type w:val="continuous"/>
          <w:pgSz w:w="11906" w:h="16838" w:code="9"/>
          <w:pgMar w:top="1134" w:right="1134" w:bottom="1134" w:left="1134" w:header="567" w:footer="567" w:gutter="0"/>
          <w:cols w:num="2" w:space="708"/>
          <w:titlePg/>
          <w:docGrid w:linePitch="360"/>
        </w:sectPr>
      </w:pPr>
    </w:p>
    <w:p w14:paraId="62E41251" w14:textId="77777777" w:rsidR="00ED7086" w:rsidRPr="00ED7086" w:rsidRDefault="00ED7086" w:rsidP="00ED7086">
      <w:pPr>
        <w:pStyle w:val="Heading1"/>
        <w:rPr>
          <w:lang w:val="en-GB"/>
        </w:rPr>
      </w:pPr>
      <w:bookmarkStart w:id="4" w:name="_Toc161412499"/>
      <w:r w:rsidRPr="00ED7086">
        <w:rPr>
          <w:lang w:val="en-GB"/>
        </w:rPr>
        <w:lastRenderedPageBreak/>
        <w:t>The strategy at a glance</w:t>
      </w:r>
      <w:bookmarkEnd w:id="4"/>
    </w:p>
    <w:p w14:paraId="629F9C8B" w14:textId="77777777" w:rsidR="00ED7086" w:rsidRPr="00ED7086" w:rsidRDefault="00ED7086" w:rsidP="00BA7CD2">
      <w:pPr>
        <w:pStyle w:val="Heading2NoTOC"/>
      </w:pPr>
      <w:bookmarkStart w:id="5" w:name="_Toc161411508"/>
      <w:r w:rsidRPr="00ED7086">
        <w:t>VISION</w:t>
      </w:r>
      <w:bookmarkEnd w:id="5"/>
    </w:p>
    <w:p w14:paraId="204568A6" w14:textId="77777777" w:rsidR="00ED7086" w:rsidRPr="00ED7086" w:rsidRDefault="00ED7086" w:rsidP="009167D2">
      <w:pPr>
        <w:pStyle w:val="IntroPara"/>
        <w:rPr>
          <w:lang w:val="en-GB"/>
        </w:rPr>
      </w:pPr>
      <w:r w:rsidRPr="00ED7086">
        <w:rPr>
          <w:lang w:val="en-GB"/>
        </w:rPr>
        <w:t>Young people are empowered, valued, and contribute to government decision-making.</w:t>
      </w:r>
    </w:p>
    <w:p w14:paraId="21CC6E37" w14:textId="77777777" w:rsidR="00ED7086" w:rsidRPr="00ED7086" w:rsidRDefault="00ED7086" w:rsidP="00BA7CD2">
      <w:pPr>
        <w:pStyle w:val="Heading2NoTOC"/>
      </w:pPr>
      <w:bookmarkStart w:id="6" w:name="_Toc161411509"/>
      <w:r w:rsidRPr="00ED7086">
        <w:t>PRIORITIES</w:t>
      </w:r>
      <w:bookmarkEnd w:id="6"/>
    </w:p>
    <w:p w14:paraId="18ED0603" w14:textId="5F69F63A" w:rsidR="00ED7086" w:rsidRPr="00ED7086" w:rsidRDefault="00ED7086" w:rsidP="009167D2">
      <w:pPr>
        <w:pStyle w:val="IntroPara"/>
        <w:rPr>
          <w:lang w:val="en-GB"/>
        </w:rPr>
      </w:pPr>
      <w:r w:rsidRPr="009167D2">
        <w:rPr>
          <w:rStyle w:val="InfographicNumber"/>
        </w:rPr>
        <w:t>01</w:t>
      </w:r>
      <w:r w:rsidR="009167D2">
        <w:rPr>
          <w:lang w:val="en-GB"/>
        </w:rPr>
        <w:br/>
      </w:r>
      <w:r w:rsidRPr="00ED7086">
        <w:rPr>
          <w:lang w:val="en-GB"/>
        </w:rPr>
        <w:t>We will recognise and listen to young people.</w:t>
      </w:r>
    </w:p>
    <w:p w14:paraId="6CA7A9C0" w14:textId="56799FD8" w:rsidR="00ED7086" w:rsidRPr="00ED7086" w:rsidRDefault="00ED7086" w:rsidP="009167D2">
      <w:pPr>
        <w:pStyle w:val="IntroPara"/>
        <w:rPr>
          <w:lang w:val="en-GB"/>
        </w:rPr>
      </w:pPr>
      <w:r w:rsidRPr="009167D2">
        <w:rPr>
          <w:rStyle w:val="InfographicNumber"/>
        </w:rPr>
        <w:t>02</w:t>
      </w:r>
      <w:r w:rsidR="009167D2">
        <w:rPr>
          <w:lang w:val="en-GB"/>
        </w:rPr>
        <w:br/>
      </w:r>
      <w:r w:rsidRPr="00ED7086">
        <w:rPr>
          <w:lang w:val="en-GB"/>
        </w:rPr>
        <w:t>We will empower young people to advocate and engage with government.</w:t>
      </w:r>
    </w:p>
    <w:p w14:paraId="583324C6" w14:textId="05B62956" w:rsidR="00ED7086" w:rsidRPr="00ED7086" w:rsidRDefault="00ED7086" w:rsidP="009167D2">
      <w:pPr>
        <w:pStyle w:val="IntroPara"/>
        <w:rPr>
          <w:lang w:val="en-GB"/>
        </w:rPr>
      </w:pPr>
      <w:r w:rsidRPr="009167D2">
        <w:rPr>
          <w:rStyle w:val="InfographicNumber"/>
        </w:rPr>
        <w:t>03</w:t>
      </w:r>
      <w:r w:rsidR="009167D2">
        <w:rPr>
          <w:lang w:val="en-GB"/>
        </w:rPr>
        <w:br/>
      </w:r>
      <w:r w:rsidRPr="00ED7086">
        <w:rPr>
          <w:lang w:val="en-GB"/>
        </w:rPr>
        <w:t>We will support government to work with young people.</w:t>
      </w:r>
    </w:p>
    <w:p w14:paraId="3D1697F9" w14:textId="77777777" w:rsidR="00ED7086" w:rsidRPr="00ED7086" w:rsidRDefault="00ED7086" w:rsidP="00BA7CD2">
      <w:pPr>
        <w:pStyle w:val="Heading2NoTOC"/>
      </w:pPr>
      <w:bookmarkStart w:id="7" w:name="_Toc161411510"/>
      <w:r w:rsidRPr="00ED7086">
        <w:t>ACTIONS</w:t>
      </w:r>
      <w:bookmarkEnd w:id="7"/>
    </w:p>
    <w:p w14:paraId="26D0EF58" w14:textId="77777777" w:rsidR="00ED7086" w:rsidRPr="00ED7086" w:rsidRDefault="00ED7086" w:rsidP="009167D2">
      <w:pPr>
        <w:pStyle w:val="IntroPara"/>
        <w:rPr>
          <w:lang w:val="en-GB"/>
        </w:rPr>
      </w:pPr>
      <w:r w:rsidRPr="009167D2">
        <w:rPr>
          <w:rStyle w:val="InfographicNumber"/>
        </w:rPr>
        <w:t>1.1</w:t>
      </w:r>
      <w:r w:rsidRPr="00ED7086">
        <w:rPr>
          <w:lang w:val="en-GB"/>
        </w:rPr>
        <w:t xml:space="preserve"> </w:t>
      </w:r>
      <w:r w:rsidRPr="00ED7086">
        <w:rPr>
          <w:lang w:val="en-GB"/>
        </w:rPr>
        <w:br/>
        <w:t>Collaborating with young people.</w:t>
      </w:r>
    </w:p>
    <w:p w14:paraId="387ACC2D" w14:textId="77777777" w:rsidR="00ED7086" w:rsidRPr="00ED7086" w:rsidRDefault="00ED7086" w:rsidP="009167D2">
      <w:pPr>
        <w:pStyle w:val="IntroPara"/>
        <w:rPr>
          <w:lang w:val="en-GB"/>
        </w:rPr>
      </w:pPr>
      <w:r w:rsidRPr="009167D2">
        <w:rPr>
          <w:rStyle w:val="InfographicNumber"/>
        </w:rPr>
        <w:t>1.2</w:t>
      </w:r>
      <w:r w:rsidRPr="00ED7086">
        <w:rPr>
          <w:lang w:val="en-GB"/>
        </w:rPr>
        <w:t xml:space="preserve"> </w:t>
      </w:r>
      <w:r w:rsidRPr="00ED7086">
        <w:rPr>
          <w:lang w:val="en-GB"/>
        </w:rPr>
        <w:br/>
        <w:t>Recognising young people.</w:t>
      </w:r>
    </w:p>
    <w:p w14:paraId="59F79F95" w14:textId="77777777" w:rsidR="00ED7086" w:rsidRPr="00ED7086" w:rsidRDefault="00ED7086" w:rsidP="009167D2">
      <w:pPr>
        <w:pStyle w:val="IntroPara"/>
        <w:rPr>
          <w:lang w:val="en-GB"/>
        </w:rPr>
      </w:pPr>
      <w:r w:rsidRPr="009167D2">
        <w:rPr>
          <w:rStyle w:val="InfographicNumber"/>
        </w:rPr>
        <w:t>2.1</w:t>
      </w:r>
      <w:r w:rsidRPr="00ED7086">
        <w:rPr>
          <w:lang w:val="en-GB"/>
        </w:rPr>
        <w:t xml:space="preserve"> </w:t>
      </w:r>
      <w:r w:rsidRPr="00ED7086">
        <w:rPr>
          <w:lang w:val="en-GB"/>
        </w:rPr>
        <w:br/>
        <w:t>Connecting with young people.</w:t>
      </w:r>
    </w:p>
    <w:p w14:paraId="0BB1EAAD" w14:textId="77777777" w:rsidR="00ED7086" w:rsidRPr="00ED7086" w:rsidRDefault="00ED7086" w:rsidP="009167D2">
      <w:pPr>
        <w:pStyle w:val="IntroPara"/>
        <w:rPr>
          <w:lang w:val="en-GB"/>
        </w:rPr>
      </w:pPr>
      <w:r w:rsidRPr="009167D2">
        <w:rPr>
          <w:rStyle w:val="InfographicNumber"/>
        </w:rPr>
        <w:t>2.2</w:t>
      </w:r>
      <w:r w:rsidRPr="00ED7086">
        <w:rPr>
          <w:lang w:val="en-GB"/>
        </w:rPr>
        <w:t xml:space="preserve"> </w:t>
      </w:r>
      <w:r w:rsidRPr="00ED7086">
        <w:rPr>
          <w:lang w:val="en-GB"/>
        </w:rPr>
        <w:br/>
        <w:t>Empowering young people.</w:t>
      </w:r>
    </w:p>
    <w:p w14:paraId="4384B6A1" w14:textId="77777777" w:rsidR="00ED7086" w:rsidRPr="00ED7086" w:rsidRDefault="00ED7086" w:rsidP="009167D2">
      <w:pPr>
        <w:pStyle w:val="IntroPara"/>
        <w:rPr>
          <w:lang w:val="en-GB"/>
        </w:rPr>
      </w:pPr>
      <w:r w:rsidRPr="009167D2">
        <w:rPr>
          <w:rStyle w:val="InfographicNumber"/>
        </w:rPr>
        <w:t>3.1</w:t>
      </w:r>
      <w:r w:rsidRPr="00ED7086">
        <w:rPr>
          <w:lang w:val="en-GB"/>
        </w:rPr>
        <w:t xml:space="preserve"> </w:t>
      </w:r>
      <w:r w:rsidRPr="00ED7086">
        <w:rPr>
          <w:lang w:val="en-GB"/>
        </w:rPr>
        <w:br/>
        <w:t>Listening to young people.</w:t>
      </w:r>
    </w:p>
    <w:p w14:paraId="555F18C7" w14:textId="77777777" w:rsidR="00ED7086" w:rsidRPr="00ED7086" w:rsidRDefault="00ED7086" w:rsidP="009167D2">
      <w:pPr>
        <w:pStyle w:val="IntroPara"/>
        <w:rPr>
          <w:lang w:val="en-GB"/>
        </w:rPr>
      </w:pPr>
      <w:r w:rsidRPr="009167D2">
        <w:rPr>
          <w:rStyle w:val="InfographicNumber"/>
        </w:rPr>
        <w:t>3.2</w:t>
      </w:r>
      <w:r w:rsidRPr="00ED7086">
        <w:rPr>
          <w:lang w:val="en-GB"/>
        </w:rPr>
        <w:t xml:space="preserve"> </w:t>
      </w:r>
      <w:r w:rsidRPr="00ED7086">
        <w:rPr>
          <w:lang w:val="en-GB"/>
        </w:rPr>
        <w:br/>
        <w:t>Building government capacity.</w:t>
      </w:r>
    </w:p>
    <w:p w14:paraId="3C465F69" w14:textId="77777777" w:rsidR="00ED7086" w:rsidRPr="00ED7086" w:rsidRDefault="00ED7086" w:rsidP="00BA7CD2">
      <w:pPr>
        <w:pStyle w:val="Heading2NoTOC"/>
      </w:pPr>
      <w:bookmarkStart w:id="8" w:name="_Toc161411511"/>
      <w:r w:rsidRPr="00ED7086">
        <w:t>REPORTING</w:t>
      </w:r>
      <w:bookmarkEnd w:id="8"/>
    </w:p>
    <w:p w14:paraId="72C7262B" w14:textId="31AF6CF8" w:rsidR="00ED7086" w:rsidRPr="00ED7086" w:rsidRDefault="00ED7086" w:rsidP="009167D2">
      <w:pPr>
        <w:rPr>
          <w:lang w:val="en-GB"/>
        </w:rPr>
      </w:pPr>
      <w:r w:rsidRPr="00ED7086">
        <w:rPr>
          <w:lang w:val="en-GB"/>
        </w:rPr>
        <w:t>The Australian Government will publish a monitoring and evaluation report each year on the progress of the</w:t>
      </w:r>
      <w:r w:rsidR="009167D2">
        <w:rPr>
          <w:lang w:val="en-GB"/>
        </w:rPr>
        <w:t xml:space="preserve"> </w:t>
      </w:r>
      <w:r w:rsidRPr="00ED7086">
        <w:rPr>
          <w:lang w:val="en-GB"/>
        </w:rPr>
        <w:t>strategy.</w:t>
      </w:r>
    </w:p>
    <w:p w14:paraId="5D103675" w14:textId="77777777" w:rsidR="00ED7086" w:rsidRPr="00ED7086" w:rsidRDefault="00ED7086" w:rsidP="00BA7CD2">
      <w:pPr>
        <w:pStyle w:val="Heading2NoTOC"/>
      </w:pPr>
      <w:bookmarkStart w:id="9" w:name="_Toc161411512"/>
      <w:r w:rsidRPr="00ED7086">
        <w:lastRenderedPageBreak/>
        <w:t>YOUNG PEOPLE IN AUSTRALIA</w:t>
      </w:r>
      <w:bookmarkEnd w:id="9"/>
    </w:p>
    <w:p w14:paraId="520603A4" w14:textId="78BF9480" w:rsidR="00ED7086" w:rsidRPr="00830B71" w:rsidRDefault="00ED7086" w:rsidP="009167D2">
      <w:pPr>
        <w:pStyle w:val="IntroPara"/>
        <w:rPr>
          <w:lang w:val="en-GB"/>
        </w:rPr>
      </w:pPr>
      <w:r w:rsidRPr="00ED7086">
        <w:rPr>
          <w:lang w:val="en-GB"/>
        </w:rPr>
        <w:t>There are 4.7 million young people aged 12-25</w:t>
      </w:r>
      <w:r w:rsidR="00830B71" w:rsidRPr="00830B71">
        <w:rPr>
          <w:rStyle w:val="FootnoteReference"/>
        </w:rPr>
        <w:fldChar w:fldCharType="begin"/>
      </w:r>
      <w:r w:rsidR="00830B71" w:rsidRPr="00830B71">
        <w:rPr>
          <w:rStyle w:val="FootnoteReference"/>
        </w:rPr>
        <w:instrText xml:space="preserve"> REF _Ref161412031 \r \h </w:instrText>
      </w:r>
      <w:r w:rsidR="00830B71">
        <w:rPr>
          <w:rStyle w:val="FootnoteReference"/>
        </w:rPr>
        <w:instrText xml:space="preserve"> \* MERGEFORMAT </w:instrText>
      </w:r>
      <w:r w:rsidR="00830B71" w:rsidRPr="00830B71">
        <w:rPr>
          <w:rStyle w:val="FootnoteReference"/>
        </w:rPr>
      </w:r>
      <w:r w:rsidR="00830B71" w:rsidRPr="00830B71">
        <w:rPr>
          <w:rStyle w:val="FootnoteReference"/>
        </w:rPr>
        <w:fldChar w:fldCharType="separate"/>
      </w:r>
      <w:proofErr w:type="spellStart"/>
      <w:r w:rsidR="00830B71" w:rsidRPr="00830B71">
        <w:rPr>
          <w:rStyle w:val="FootnoteReference"/>
        </w:rPr>
        <w:t>i</w:t>
      </w:r>
      <w:proofErr w:type="spellEnd"/>
      <w:r w:rsidR="00830B71" w:rsidRPr="00830B71">
        <w:rPr>
          <w:rStyle w:val="FootnoteReference"/>
        </w:rPr>
        <w:fldChar w:fldCharType="end"/>
      </w:r>
    </w:p>
    <w:p w14:paraId="4BC67BF3" w14:textId="77777777" w:rsidR="00ED7086" w:rsidRPr="00ED7086" w:rsidRDefault="00ED7086" w:rsidP="009167D2">
      <w:pPr>
        <w:rPr>
          <w:lang w:val="en-GB"/>
        </w:rPr>
      </w:pPr>
      <w:r w:rsidRPr="009167D2">
        <w:rPr>
          <w:rStyle w:val="InfographicNumber"/>
        </w:rPr>
        <w:t>5%</w:t>
      </w:r>
      <w:r w:rsidRPr="00ED7086">
        <w:rPr>
          <w:lang w:val="en-GB"/>
        </w:rPr>
        <w:t xml:space="preserve"> are Aboriginal and/or Torres Strait Islander</w:t>
      </w:r>
    </w:p>
    <w:p w14:paraId="188DFD29" w14:textId="77777777" w:rsidR="00ED7086" w:rsidRPr="00ED7086" w:rsidRDefault="00ED7086" w:rsidP="009167D2">
      <w:pPr>
        <w:rPr>
          <w:lang w:val="en-GB"/>
        </w:rPr>
      </w:pPr>
      <w:r w:rsidRPr="009167D2">
        <w:rPr>
          <w:rStyle w:val="InfographicNumber"/>
        </w:rPr>
        <w:t>16.3%</w:t>
      </w:r>
      <w:r w:rsidRPr="00ED7086">
        <w:rPr>
          <w:lang w:val="en-GB"/>
        </w:rPr>
        <w:t xml:space="preserve"> are born </w:t>
      </w:r>
      <w:proofErr w:type="gramStart"/>
      <w:r w:rsidRPr="00ED7086">
        <w:rPr>
          <w:lang w:val="en-GB"/>
        </w:rPr>
        <w:t>overseas</w:t>
      </w:r>
      <w:proofErr w:type="gramEnd"/>
    </w:p>
    <w:p w14:paraId="1A35C63E" w14:textId="77777777" w:rsidR="00ED7086" w:rsidRPr="00ED7086" w:rsidRDefault="00ED7086" w:rsidP="009167D2">
      <w:pPr>
        <w:rPr>
          <w:lang w:val="en-GB"/>
        </w:rPr>
      </w:pPr>
      <w:r w:rsidRPr="009167D2">
        <w:rPr>
          <w:rStyle w:val="InfographicNumber"/>
        </w:rPr>
        <w:t>4.1%</w:t>
      </w:r>
      <w:r w:rsidRPr="00ED7086">
        <w:rPr>
          <w:lang w:val="en-GB"/>
        </w:rPr>
        <w:t xml:space="preserve"> are </w:t>
      </w:r>
      <w:proofErr w:type="gramStart"/>
      <w:r w:rsidRPr="00ED7086">
        <w:rPr>
          <w:lang w:val="en-GB"/>
        </w:rPr>
        <w:t>carers</w:t>
      </w:r>
      <w:proofErr w:type="gramEnd"/>
    </w:p>
    <w:p w14:paraId="1C0302C8" w14:textId="00A98C9D" w:rsidR="00ED7086" w:rsidRPr="00ED7086" w:rsidRDefault="00ED7086" w:rsidP="009167D2">
      <w:pPr>
        <w:rPr>
          <w:lang w:val="en-GB"/>
        </w:rPr>
      </w:pPr>
      <w:r w:rsidRPr="009167D2">
        <w:rPr>
          <w:rStyle w:val="InfographicNumber"/>
        </w:rPr>
        <w:t>9.3%</w:t>
      </w:r>
      <w:r w:rsidRPr="00ED7086">
        <w:rPr>
          <w:lang w:val="en-GB"/>
        </w:rPr>
        <w:t xml:space="preserve"> have disability</w:t>
      </w:r>
      <w:r w:rsidR="00830B71" w:rsidRPr="00830B71">
        <w:rPr>
          <w:rStyle w:val="FootnoteReference"/>
        </w:rPr>
        <w:fldChar w:fldCharType="begin"/>
      </w:r>
      <w:r w:rsidR="00830B71" w:rsidRPr="00830B71">
        <w:rPr>
          <w:rStyle w:val="FootnoteReference"/>
        </w:rPr>
        <w:instrText xml:space="preserve"> REF _Ref161412050 \r \h </w:instrText>
      </w:r>
      <w:r w:rsidR="00830B71">
        <w:rPr>
          <w:rStyle w:val="FootnoteReference"/>
        </w:rPr>
        <w:instrText xml:space="preserve"> \* MERGEFORMAT </w:instrText>
      </w:r>
      <w:r w:rsidR="00830B71" w:rsidRPr="00830B71">
        <w:rPr>
          <w:rStyle w:val="FootnoteReference"/>
        </w:rPr>
      </w:r>
      <w:r w:rsidR="00830B71" w:rsidRPr="00830B71">
        <w:rPr>
          <w:rStyle w:val="FootnoteReference"/>
        </w:rPr>
        <w:fldChar w:fldCharType="separate"/>
      </w:r>
      <w:r w:rsidR="00830B71" w:rsidRPr="00830B71">
        <w:rPr>
          <w:rStyle w:val="FootnoteReference"/>
        </w:rPr>
        <w:t>ii</w:t>
      </w:r>
      <w:r w:rsidR="00830B71" w:rsidRPr="00830B71">
        <w:rPr>
          <w:rStyle w:val="FootnoteReference"/>
        </w:rPr>
        <w:fldChar w:fldCharType="end"/>
      </w:r>
    </w:p>
    <w:p w14:paraId="3A8E665C" w14:textId="77777777" w:rsidR="00ED7086" w:rsidRPr="00ED7086" w:rsidRDefault="00ED7086" w:rsidP="009167D2">
      <w:pPr>
        <w:rPr>
          <w:lang w:val="en-GB"/>
        </w:rPr>
      </w:pPr>
      <w:r w:rsidRPr="009167D2">
        <w:rPr>
          <w:rStyle w:val="InfographicNumber"/>
        </w:rPr>
        <w:t>2.5%</w:t>
      </w:r>
      <w:r w:rsidRPr="00ED7086">
        <w:rPr>
          <w:lang w:val="en-GB"/>
        </w:rPr>
        <w:t xml:space="preserve"> are </w:t>
      </w:r>
      <w:proofErr w:type="gramStart"/>
      <w:r w:rsidRPr="00ED7086">
        <w:rPr>
          <w:lang w:val="en-GB"/>
        </w:rPr>
        <w:t>parents</w:t>
      </w:r>
      <w:proofErr w:type="gramEnd"/>
    </w:p>
    <w:p w14:paraId="03F997A4" w14:textId="0FE82175" w:rsidR="00ED7086" w:rsidRPr="00ED7086" w:rsidRDefault="00ED7086" w:rsidP="009167D2">
      <w:pPr>
        <w:rPr>
          <w:lang w:val="en-GB"/>
        </w:rPr>
      </w:pPr>
      <w:r w:rsidRPr="009167D2">
        <w:rPr>
          <w:rStyle w:val="InfographicNumber"/>
        </w:rPr>
        <w:t>7.3%</w:t>
      </w:r>
      <w:r w:rsidRPr="00ED7086">
        <w:rPr>
          <w:lang w:val="en-GB"/>
        </w:rPr>
        <w:t xml:space="preserve"> are lesbian, </w:t>
      </w:r>
      <w:proofErr w:type="gramStart"/>
      <w:r w:rsidRPr="00ED7086">
        <w:rPr>
          <w:lang w:val="en-GB"/>
        </w:rPr>
        <w:t>gay</w:t>
      </w:r>
      <w:proofErr w:type="gramEnd"/>
      <w:r w:rsidRPr="00ED7086">
        <w:rPr>
          <w:lang w:val="en-GB"/>
        </w:rPr>
        <w:t xml:space="preserve"> or bisexual</w:t>
      </w:r>
      <w:r w:rsidR="00830B71" w:rsidRPr="00830B71">
        <w:rPr>
          <w:rStyle w:val="FootnoteReference"/>
        </w:rPr>
        <w:fldChar w:fldCharType="begin"/>
      </w:r>
      <w:r w:rsidR="00830B71" w:rsidRPr="00830B71">
        <w:rPr>
          <w:rStyle w:val="FootnoteReference"/>
        </w:rPr>
        <w:instrText xml:space="preserve"> REF _Ref161412064 \r \h </w:instrText>
      </w:r>
      <w:r w:rsidR="00830B71">
        <w:rPr>
          <w:rStyle w:val="FootnoteReference"/>
        </w:rPr>
        <w:instrText xml:space="preserve"> \* MERGEFORMAT </w:instrText>
      </w:r>
      <w:r w:rsidR="00830B71" w:rsidRPr="00830B71">
        <w:rPr>
          <w:rStyle w:val="FootnoteReference"/>
        </w:rPr>
      </w:r>
      <w:r w:rsidR="00830B71" w:rsidRPr="00830B71">
        <w:rPr>
          <w:rStyle w:val="FootnoteReference"/>
        </w:rPr>
        <w:fldChar w:fldCharType="separate"/>
      </w:r>
      <w:r w:rsidR="00830B71" w:rsidRPr="00830B71">
        <w:rPr>
          <w:rStyle w:val="FootnoteReference"/>
        </w:rPr>
        <w:t>iii</w:t>
      </w:r>
      <w:r w:rsidR="00830B71" w:rsidRPr="00830B71">
        <w:rPr>
          <w:rStyle w:val="FootnoteReference"/>
        </w:rPr>
        <w:fldChar w:fldCharType="end"/>
      </w:r>
    </w:p>
    <w:p w14:paraId="193B153E" w14:textId="77777777" w:rsidR="00ED7086" w:rsidRPr="00ED7086" w:rsidRDefault="00ED7086" w:rsidP="009167D2">
      <w:pPr>
        <w:rPr>
          <w:lang w:val="en-GB"/>
        </w:rPr>
      </w:pPr>
      <w:r w:rsidRPr="009167D2">
        <w:rPr>
          <w:rStyle w:val="InfographicNumber"/>
        </w:rPr>
        <w:t>25.9%</w:t>
      </w:r>
      <w:r w:rsidRPr="00ED7086">
        <w:rPr>
          <w:lang w:val="en-GB"/>
        </w:rPr>
        <w:t xml:space="preserve"> live in regional and remote </w:t>
      </w:r>
      <w:proofErr w:type="gramStart"/>
      <w:r w:rsidRPr="00ED7086">
        <w:rPr>
          <w:lang w:val="en-GB"/>
        </w:rPr>
        <w:t>areas</w:t>
      </w:r>
      <w:proofErr w:type="gramEnd"/>
    </w:p>
    <w:p w14:paraId="0AAABAE0" w14:textId="77777777" w:rsidR="00ED7086" w:rsidRPr="00ED7086" w:rsidRDefault="00ED7086" w:rsidP="009167D2">
      <w:pPr>
        <w:rPr>
          <w:lang w:val="en-GB"/>
        </w:rPr>
      </w:pPr>
      <w:r w:rsidRPr="009167D2">
        <w:rPr>
          <w:rStyle w:val="InfographicNumber"/>
        </w:rPr>
        <w:t>45.6%</w:t>
      </w:r>
      <w:r w:rsidRPr="00ED7086">
        <w:rPr>
          <w:lang w:val="en-GB"/>
        </w:rPr>
        <w:t xml:space="preserve"> are </w:t>
      </w:r>
      <w:proofErr w:type="gramStart"/>
      <w:r w:rsidRPr="00ED7086">
        <w:rPr>
          <w:lang w:val="en-GB"/>
        </w:rPr>
        <w:t>employed</w:t>
      </w:r>
      <w:proofErr w:type="gramEnd"/>
    </w:p>
    <w:p w14:paraId="52CFE490" w14:textId="7926A7DD" w:rsidR="00ED7086" w:rsidRPr="00830B71" w:rsidRDefault="00ED7086" w:rsidP="009167D2">
      <w:pPr>
        <w:rPr>
          <w:lang w:val="en-GB"/>
        </w:rPr>
      </w:pPr>
      <w:r w:rsidRPr="009167D2">
        <w:rPr>
          <w:rStyle w:val="InfographicNumber"/>
        </w:rPr>
        <w:t>63.7%</w:t>
      </w:r>
      <w:r w:rsidRPr="00ED7086">
        <w:rPr>
          <w:lang w:val="en-GB"/>
        </w:rPr>
        <w:t xml:space="preserve"> are in the education</w:t>
      </w:r>
      <w:r w:rsidR="009167D2">
        <w:rPr>
          <w:lang w:val="en-GB"/>
        </w:rPr>
        <w:t xml:space="preserve"> </w:t>
      </w:r>
      <w:r w:rsidRPr="00ED7086">
        <w:rPr>
          <w:lang w:val="en-GB"/>
        </w:rPr>
        <w:t>system</w:t>
      </w:r>
      <w:r w:rsidR="00830B71" w:rsidRPr="00830B71">
        <w:rPr>
          <w:rStyle w:val="FootnoteReference"/>
        </w:rPr>
        <w:fldChar w:fldCharType="begin"/>
      </w:r>
      <w:r w:rsidR="00830B71" w:rsidRPr="00830B71">
        <w:rPr>
          <w:rStyle w:val="FootnoteReference"/>
        </w:rPr>
        <w:instrText xml:space="preserve"> REF _Ref161412081 \r \h </w:instrText>
      </w:r>
      <w:r w:rsidR="00830B71">
        <w:rPr>
          <w:rStyle w:val="FootnoteReference"/>
        </w:rPr>
        <w:instrText xml:space="preserve"> \* MERGEFORMAT </w:instrText>
      </w:r>
      <w:r w:rsidR="00830B71" w:rsidRPr="00830B71">
        <w:rPr>
          <w:rStyle w:val="FootnoteReference"/>
        </w:rPr>
      </w:r>
      <w:r w:rsidR="00830B71" w:rsidRPr="00830B71">
        <w:rPr>
          <w:rStyle w:val="FootnoteReference"/>
        </w:rPr>
        <w:fldChar w:fldCharType="separate"/>
      </w:r>
      <w:r w:rsidR="00830B71" w:rsidRPr="00830B71">
        <w:rPr>
          <w:rStyle w:val="FootnoteReference"/>
        </w:rPr>
        <w:t>iv</w:t>
      </w:r>
      <w:r w:rsidR="00830B71" w:rsidRPr="00830B71">
        <w:rPr>
          <w:rStyle w:val="FootnoteReference"/>
        </w:rPr>
        <w:fldChar w:fldCharType="end"/>
      </w:r>
    </w:p>
    <w:p w14:paraId="0C804334" w14:textId="77777777" w:rsidR="00ED7086" w:rsidRPr="00ED7086" w:rsidRDefault="00ED7086" w:rsidP="009167D2">
      <w:pPr>
        <w:pStyle w:val="Quote"/>
        <w:rPr>
          <w:lang w:val="en-GB"/>
        </w:rPr>
      </w:pPr>
      <w:r w:rsidRPr="00ED7086">
        <w:rPr>
          <w:lang w:val="en-GB"/>
        </w:rPr>
        <w:t>‘Young people are diverse, informed and passionate, and want to engage and collaborate with government decision-makers to create a better and brighter future for all.’</w:t>
      </w:r>
    </w:p>
    <w:p w14:paraId="2F9EE208" w14:textId="77777777" w:rsidR="00ED7086" w:rsidRPr="00ED7086" w:rsidRDefault="00ED7086" w:rsidP="009167D2">
      <w:pPr>
        <w:pStyle w:val="QuoteAuthor"/>
        <w:rPr>
          <w:lang w:val="en-GB"/>
        </w:rPr>
      </w:pPr>
      <w:r w:rsidRPr="00ED7086">
        <w:rPr>
          <w:lang w:val="en-GB"/>
        </w:rPr>
        <w:t>Survey response from a young person</w:t>
      </w:r>
    </w:p>
    <w:p w14:paraId="7D5212F6" w14:textId="77777777" w:rsidR="00ED7086" w:rsidRPr="00ED7086" w:rsidRDefault="00ED7086" w:rsidP="009167D2">
      <w:pPr>
        <w:pStyle w:val="Heading1"/>
        <w:rPr>
          <w:lang w:val="en-GB"/>
        </w:rPr>
      </w:pPr>
      <w:bookmarkStart w:id="10" w:name="_Toc161412500"/>
      <w:r w:rsidRPr="00ED7086">
        <w:rPr>
          <w:lang w:val="en-GB"/>
        </w:rPr>
        <w:lastRenderedPageBreak/>
        <w:t>Introduction</w:t>
      </w:r>
      <w:bookmarkEnd w:id="10"/>
    </w:p>
    <w:p w14:paraId="50AE6133" w14:textId="77777777" w:rsidR="00ED7086" w:rsidRPr="00ED7086" w:rsidRDefault="00ED7086" w:rsidP="009167D2">
      <w:pPr>
        <w:pStyle w:val="IntroPara"/>
        <w:rPr>
          <w:lang w:val="en-GB"/>
        </w:rPr>
      </w:pPr>
      <w:r w:rsidRPr="00ED7086">
        <w:rPr>
          <w:lang w:val="en-GB"/>
        </w:rPr>
        <w:t xml:space="preserve">Young people in Australia should be empowered, </w:t>
      </w:r>
      <w:proofErr w:type="gramStart"/>
      <w:r w:rsidRPr="00ED7086">
        <w:rPr>
          <w:lang w:val="en-GB"/>
        </w:rPr>
        <w:t>valued</w:t>
      </w:r>
      <w:proofErr w:type="gramEnd"/>
      <w:r w:rsidRPr="00ED7086">
        <w:rPr>
          <w:lang w:val="en-GB"/>
        </w:rPr>
        <w:t xml:space="preserve"> and included in the development of policies and programs that impact them.</w:t>
      </w:r>
    </w:p>
    <w:p w14:paraId="4CD3C8DA" w14:textId="4BD7DF43" w:rsidR="00ED7086" w:rsidRPr="00ED7086" w:rsidRDefault="00ED7086" w:rsidP="009167D2">
      <w:pPr>
        <w:rPr>
          <w:lang w:val="en-GB"/>
        </w:rPr>
      </w:pPr>
      <w:r w:rsidRPr="00ED7086">
        <w:rPr>
          <w:lang w:val="en-GB"/>
        </w:rPr>
        <w:t>We know that young people in Australia continue to face increasing challenges, from the ongoing impact of cost of living, to concerns about climate change and experiences of mental ill-health. Young people also feel that they are too often left out of government decisions.</w:t>
      </w:r>
      <w:r w:rsidR="00830B71" w:rsidRPr="00830B71">
        <w:rPr>
          <w:rStyle w:val="FootnoteReference"/>
        </w:rPr>
        <w:fldChar w:fldCharType="begin"/>
      </w:r>
      <w:r w:rsidR="00830B71" w:rsidRPr="00830B71">
        <w:rPr>
          <w:rStyle w:val="FootnoteReference"/>
        </w:rPr>
        <w:instrText xml:space="preserve"> REF _Ref161412099 \r \h </w:instrText>
      </w:r>
      <w:r w:rsidR="00830B71">
        <w:rPr>
          <w:rStyle w:val="FootnoteReference"/>
        </w:rPr>
        <w:instrText xml:space="preserve"> \* MERGEFORMAT </w:instrText>
      </w:r>
      <w:r w:rsidR="00830B71" w:rsidRPr="00830B71">
        <w:rPr>
          <w:rStyle w:val="FootnoteReference"/>
        </w:rPr>
      </w:r>
      <w:r w:rsidR="00830B71" w:rsidRPr="00830B71">
        <w:rPr>
          <w:rStyle w:val="FootnoteReference"/>
        </w:rPr>
        <w:fldChar w:fldCharType="separate"/>
      </w:r>
      <w:r w:rsidR="00830B71" w:rsidRPr="00830B71">
        <w:rPr>
          <w:rStyle w:val="FootnoteReference"/>
        </w:rPr>
        <w:t>v</w:t>
      </w:r>
      <w:r w:rsidR="00830B71" w:rsidRPr="00830B71">
        <w:rPr>
          <w:rStyle w:val="FootnoteReference"/>
        </w:rPr>
        <w:fldChar w:fldCharType="end"/>
      </w:r>
    </w:p>
    <w:p w14:paraId="73CD3F8A" w14:textId="77777777" w:rsidR="00ED7086" w:rsidRPr="00ED7086" w:rsidRDefault="00ED7086" w:rsidP="009167D2">
      <w:pPr>
        <w:rPr>
          <w:lang w:val="en-GB"/>
        </w:rPr>
      </w:pPr>
      <w:r w:rsidRPr="00ED7086">
        <w:rPr>
          <w:lang w:val="en-GB"/>
        </w:rPr>
        <w:t>This youth engagement strategy is a three-year action plan to provide young people aged 12-25 in Australia with more opportunities to contribute to government decision-making.</w:t>
      </w:r>
    </w:p>
    <w:p w14:paraId="240B8400" w14:textId="77777777" w:rsidR="00ED7086" w:rsidRPr="00ED7086" w:rsidRDefault="00ED7086" w:rsidP="009167D2">
      <w:pPr>
        <w:rPr>
          <w:lang w:val="en-GB"/>
        </w:rPr>
      </w:pPr>
      <w:r w:rsidRPr="00ED7086">
        <w:rPr>
          <w:lang w:val="en-GB"/>
        </w:rPr>
        <w:t>The Australian Government Office for Youth will lead the implementation of the strategy’s actions and support all Australian Government departments and agencies to build genuine ongoing engagement with young people in Australia.</w:t>
      </w:r>
    </w:p>
    <w:p w14:paraId="68D3B902" w14:textId="4844A548" w:rsidR="00ED7086" w:rsidRPr="00ED7086" w:rsidRDefault="00ED7086" w:rsidP="009167D2">
      <w:pPr>
        <w:rPr>
          <w:lang w:val="en-GB"/>
        </w:rPr>
      </w:pPr>
      <w:r w:rsidRPr="00ED7086">
        <w:rPr>
          <w:lang w:val="en-GB"/>
        </w:rPr>
        <w:t>The strategy will also ensure First Nations young people are empowered to share decision-making with the Australian Government.</w:t>
      </w:r>
      <w:r w:rsidR="00830B71" w:rsidRPr="00830B71">
        <w:rPr>
          <w:rStyle w:val="FootnoteReference"/>
        </w:rPr>
        <w:fldChar w:fldCharType="begin"/>
      </w:r>
      <w:r w:rsidR="00830B71" w:rsidRPr="00830B71">
        <w:rPr>
          <w:rStyle w:val="FootnoteReference"/>
        </w:rPr>
        <w:instrText xml:space="preserve"> REF _Ref161412114 \r \h </w:instrText>
      </w:r>
      <w:r w:rsidR="00830B71">
        <w:rPr>
          <w:rStyle w:val="FootnoteReference"/>
        </w:rPr>
        <w:instrText xml:space="preserve"> \* MERGEFORMAT </w:instrText>
      </w:r>
      <w:r w:rsidR="00830B71" w:rsidRPr="00830B71">
        <w:rPr>
          <w:rStyle w:val="FootnoteReference"/>
        </w:rPr>
      </w:r>
      <w:r w:rsidR="00830B71" w:rsidRPr="00830B71">
        <w:rPr>
          <w:rStyle w:val="FootnoteReference"/>
        </w:rPr>
        <w:fldChar w:fldCharType="separate"/>
      </w:r>
      <w:r w:rsidR="00830B71" w:rsidRPr="00830B71">
        <w:rPr>
          <w:rStyle w:val="FootnoteReference"/>
        </w:rPr>
        <w:t>vi</w:t>
      </w:r>
      <w:r w:rsidR="00830B71" w:rsidRPr="00830B71">
        <w:rPr>
          <w:rStyle w:val="FootnoteReference"/>
        </w:rPr>
        <w:fldChar w:fldCharType="end"/>
      </w:r>
      <w:r w:rsidRPr="00ED7086">
        <w:rPr>
          <w:lang w:val="en-GB"/>
        </w:rPr>
        <w:t xml:space="preserve"> It respects that First Nations young people have the right to be included in decisions, particularly those that impact them and their communities.</w:t>
      </w:r>
    </w:p>
    <w:p w14:paraId="1D6D66BB" w14:textId="77777777" w:rsidR="00ED7086" w:rsidRPr="00ED7086" w:rsidRDefault="00ED7086" w:rsidP="009167D2">
      <w:pPr>
        <w:rPr>
          <w:lang w:val="en-GB"/>
        </w:rPr>
      </w:pPr>
      <w:r w:rsidRPr="00ED7086">
        <w:rPr>
          <w:lang w:val="en-GB"/>
        </w:rPr>
        <w:t xml:space="preserve">We also acknowledge the diverse identities, </w:t>
      </w:r>
      <w:proofErr w:type="gramStart"/>
      <w:r w:rsidRPr="00ED7086">
        <w:rPr>
          <w:lang w:val="en-GB"/>
        </w:rPr>
        <w:t>intersectionality</w:t>
      </w:r>
      <w:proofErr w:type="gramEnd"/>
      <w:r w:rsidRPr="00ED7086">
        <w:rPr>
          <w:lang w:val="en-GB"/>
        </w:rPr>
        <w:t xml:space="preserve"> and experiences of young people. The strategy reflects this diversity by providing opportunities for all young people in Australia to be heard, particularly those who are underrepresented in government decision-making.</w:t>
      </w:r>
    </w:p>
    <w:p w14:paraId="090AE815" w14:textId="77777777" w:rsidR="00ED7086" w:rsidRDefault="00ED7086" w:rsidP="009167D2">
      <w:pPr>
        <w:rPr>
          <w:lang w:val="en-GB"/>
        </w:rPr>
      </w:pPr>
      <w:r w:rsidRPr="00ED7086">
        <w:rPr>
          <w:lang w:val="en-GB"/>
        </w:rPr>
        <w:t>The Australian Government values young people’s ideas and experiences and will ensure young people are provided with more opportunities to help shape the future of our country.</w:t>
      </w:r>
    </w:p>
    <w:p w14:paraId="18B92C6F" w14:textId="12EA5B8B" w:rsidR="009167D2" w:rsidRDefault="009167D2">
      <w:pPr>
        <w:rPr>
          <w:lang w:val="en-GB"/>
        </w:rPr>
      </w:pPr>
      <w:r>
        <w:rPr>
          <w:lang w:val="en-GB"/>
        </w:rPr>
        <w:br w:type="page"/>
      </w:r>
    </w:p>
    <w:p w14:paraId="0276206F" w14:textId="77777777" w:rsidR="00ED7086" w:rsidRPr="00ED7086" w:rsidRDefault="00ED7086" w:rsidP="009167D2">
      <w:pPr>
        <w:pStyle w:val="IntroPara"/>
        <w:rPr>
          <w:lang w:val="en-GB"/>
        </w:rPr>
      </w:pPr>
      <w:r w:rsidRPr="00ED7086">
        <w:rPr>
          <w:lang w:val="en-GB"/>
        </w:rPr>
        <w:lastRenderedPageBreak/>
        <w:t>This strategy is a part of the Government’s new Youth Engagement Model which was set up to help improve engagement between young people and the Australian Government.</w:t>
      </w:r>
    </w:p>
    <w:p w14:paraId="08C6FBA6" w14:textId="6D7B88BF" w:rsidR="00ED7086" w:rsidRPr="00ED7086" w:rsidRDefault="00ED7086" w:rsidP="00F83BB8">
      <w:pPr>
        <w:pStyle w:val="Heading2NoTOC"/>
      </w:pPr>
      <w:bookmarkStart w:id="11" w:name="_Toc161411514"/>
      <w:r w:rsidRPr="00ED7086">
        <w:t>The Youth Engagement Model Includes</w:t>
      </w:r>
      <w:bookmarkEnd w:id="11"/>
      <w:r w:rsidR="00D64BE2">
        <w:t>:</w:t>
      </w:r>
    </w:p>
    <w:p w14:paraId="54B0C10F" w14:textId="64916A58" w:rsidR="00ED7086" w:rsidRPr="00ED7086" w:rsidRDefault="00ED7086" w:rsidP="009167D2">
      <w:pPr>
        <w:pStyle w:val="Heading3"/>
        <w:rPr>
          <w:lang w:val="en-GB"/>
        </w:rPr>
      </w:pPr>
      <w:r w:rsidRPr="00ED7086">
        <w:rPr>
          <w:lang w:val="en-GB"/>
        </w:rPr>
        <w:t>THE OFFICE FOR</w:t>
      </w:r>
      <w:r w:rsidR="009167D2">
        <w:rPr>
          <w:lang w:val="en-GB"/>
        </w:rPr>
        <w:t xml:space="preserve"> </w:t>
      </w:r>
      <w:r w:rsidRPr="00ED7086">
        <w:rPr>
          <w:lang w:val="en-GB"/>
        </w:rPr>
        <w:t>YOUTH</w:t>
      </w:r>
    </w:p>
    <w:p w14:paraId="1BEB3E4C" w14:textId="77777777" w:rsidR="00ED7086" w:rsidRPr="00ED7086" w:rsidRDefault="00ED7086" w:rsidP="009167D2">
      <w:pPr>
        <w:rPr>
          <w:lang w:val="en-GB"/>
        </w:rPr>
      </w:pPr>
      <w:r w:rsidRPr="00ED7086">
        <w:rPr>
          <w:lang w:val="en-GB"/>
        </w:rPr>
        <w:t>A team that connects young people and the Australian Government to improve the way that policies and programs are designed for all young people. The Office for Youth also provides opportunities for young people to be included in government decision-making.</w:t>
      </w:r>
    </w:p>
    <w:p w14:paraId="2AC1BCB5" w14:textId="5E4DE5F3" w:rsidR="00ED7086" w:rsidRPr="00ED7086" w:rsidRDefault="00ED7086" w:rsidP="009167D2">
      <w:pPr>
        <w:pStyle w:val="Heading3"/>
        <w:rPr>
          <w:lang w:val="en-GB"/>
        </w:rPr>
      </w:pPr>
      <w:r w:rsidRPr="00ED7086">
        <w:rPr>
          <w:lang w:val="en-GB"/>
        </w:rPr>
        <w:t>A Youth Steering Committee</w:t>
      </w:r>
    </w:p>
    <w:p w14:paraId="65713016" w14:textId="77777777" w:rsidR="00ED7086" w:rsidRPr="00ED7086" w:rsidRDefault="00ED7086" w:rsidP="009167D2">
      <w:pPr>
        <w:rPr>
          <w:lang w:val="en-GB"/>
        </w:rPr>
      </w:pPr>
      <w:r w:rsidRPr="00ED7086">
        <w:rPr>
          <w:lang w:val="en-GB"/>
        </w:rPr>
        <w:t>A group of young people from different backgrounds who helped shape this new strategy.</w:t>
      </w:r>
    </w:p>
    <w:p w14:paraId="424EAF02" w14:textId="77777777" w:rsidR="00ED7086" w:rsidRPr="00ED7086" w:rsidRDefault="00ED7086" w:rsidP="009167D2">
      <w:pPr>
        <w:pStyle w:val="Heading3"/>
        <w:rPr>
          <w:lang w:val="en-GB"/>
        </w:rPr>
      </w:pPr>
      <w:r w:rsidRPr="00ED7086">
        <w:rPr>
          <w:lang w:val="en-GB"/>
        </w:rPr>
        <w:t>Youth Advisory Groups</w:t>
      </w:r>
    </w:p>
    <w:p w14:paraId="5F9CB298" w14:textId="77777777" w:rsidR="00ED7086" w:rsidRPr="00ED7086" w:rsidRDefault="00ED7086" w:rsidP="009167D2">
      <w:pPr>
        <w:rPr>
          <w:lang w:val="en-GB"/>
        </w:rPr>
      </w:pPr>
      <w:r w:rsidRPr="00ED7086">
        <w:rPr>
          <w:lang w:val="en-GB"/>
        </w:rPr>
        <w:t>Groups of young people who work with Ministers and Australian Government departments and agencies to provide advice on programs and policies affecting young people.</w:t>
      </w:r>
    </w:p>
    <w:p w14:paraId="197C6D61" w14:textId="77777777" w:rsidR="00ED7086" w:rsidRPr="00ED7086" w:rsidRDefault="00ED7086" w:rsidP="009167D2">
      <w:pPr>
        <w:pStyle w:val="Heading3"/>
        <w:rPr>
          <w:lang w:val="en-GB"/>
        </w:rPr>
      </w:pPr>
      <w:r w:rsidRPr="00ED7086">
        <w:rPr>
          <w:lang w:val="en-GB"/>
        </w:rPr>
        <w:t>The Australian Youth Affairs Coalition (AYAC)</w:t>
      </w:r>
    </w:p>
    <w:p w14:paraId="557CD4E4" w14:textId="77777777" w:rsidR="00ED7086" w:rsidRPr="00ED7086" w:rsidRDefault="00ED7086" w:rsidP="009167D2">
      <w:pPr>
        <w:rPr>
          <w:lang w:val="en-GB"/>
        </w:rPr>
      </w:pPr>
      <w:r w:rsidRPr="00ED7086">
        <w:rPr>
          <w:lang w:val="en-GB"/>
        </w:rPr>
        <w:t>The peak body for young people in Australia is receiving ongoing funding to support advocacy for young people.</w:t>
      </w:r>
    </w:p>
    <w:p w14:paraId="31000093" w14:textId="77777777" w:rsidR="00ED7086" w:rsidRPr="00ED7086" w:rsidRDefault="00ED7086" w:rsidP="009167D2">
      <w:pPr>
        <w:pStyle w:val="Heading1"/>
        <w:rPr>
          <w:lang w:val="en-GB"/>
        </w:rPr>
      </w:pPr>
      <w:bookmarkStart w:id="12" w:name="_Toc161412501"/>
      <w:r w:rsidRPr="00ED7086">
        <w:rPr>
          <w:lang w:val="en-GB"/>
        </w:rPr>
        <w:lastRenderedPageBreak/>
        <w:t>What we did</w:t>
      </w:r>
      <w:bookmarkEnd w:id="12"/>
    </w:p>
    <w:p w14:paraId="6822E7C2" w14:textId="77777777" w:rsidR="00ED7086" w:rsidRPr="00ED7086" w:rsidRDefault="00ED7086" w:rsidP="009167D2">
      <w:pPr>
        <w:pStyle w:val="IntroPara"/>
        <w:rPr>
          <w:lang w:val="en-GB"/>
        </w:rPr>
      </w:pPr>
      <w:r w:rsidRPr="00ED7086">
        <w:rPr>
          <w:lang w:val="en-GB"/>
        </w:rPr>
        <w:t>In 2023 we engaged with over 4,600 young people to ask how they would like to be involved in government decision-making.</w:t>
      </w:r>
    </w:p>
    <w:p w14:paraId="1E21EDF2" w14:textId="77777777" w:rsidR="00ED7086" w:rsidRPr="00ED7086" w:rsidRDefault="00ED7086" w:rsidP="009167D2">
      <w:pPr>
        <w:rPr>
          <w:lang w:val="en-GB"/>
        </w:rPr>
      </w:pPr>
      <w:r w:rsidRPr="00ED7086">
        <w:rPr>
          <w:lang w:val="en-GB"/>
        </w:rPr>
        <w:t>We connected with young people in the spaces they felt most comfortable and asked them to share their thoughts through online surveys, workshops, focus groups, at community events, festivals and in responses to a discussion paper.</w:t>
      </w:r>
    </w:p>
    <w:p w14:paraId="16B2290B" w14:textId="3D58FCD7" w:rsidR="00ED7086" w:rsidRPr="00ED7086" w:rsidRDefault="00ED7086" w:rsidP="009167D2">
      <w:pPr>
        <w:rPr>
          <w:lang w:val="en-GB"/>
        </w:rPr>
      </w:pPr>
      <w:r w:rsidRPr="00ED7086">
        <w:rPr>
          <w:lang w:val="en-GB"/>
        </w:rPr>
        <w:t>We heard from young people with diverse backgrounds and lived experiences including First</w:t>
      </w:r>
      <w:r w:rsidR="009167D2">
        <w:rPr>
          <w:lang w:val="en-GB"/>
        </w:rPr>
        <w:t xml:space="preserve"> </w:t>
      </w:r>
      <w:r w:rsidRPr="00ED7086">
        <w:rPr>
          <w:lang w:val="en-GB"/>
        </w:rPr>
        <w:t xml:space="preserve">Nations young people, LGBTIQ+ young people, young people with disability, refugee and migrant young people, young carers and young people who live in regional, </w:t>
      </w:r>
      <w:proofErr w:type="gramStart"/>
      <w:r w:rsidRPr="00ED7086">
        <w:rPr>
          <w:lang w:val="en-GB"/>
        </w:rPr>
        <w:t>rural</w:t>
      </w:r>
      <w:proofErr w:type="gramEnd"/>
      <w:r w:rsidRPr="00ED7086">
        <w:rPr>
          <w:lang w:val="en-GB"/>
        </w:rPr>
        <w:t xml:space="preserve"> and remote areas of Australia. The consultations were guided by our principles when engaging with young people.</w:t>
      </w:r>
    </w:p>
    <w:p w14:paraId="4BDD5374" w14:textId="77777777" w:rsidR="00ED7086" w:rsidRPr="00ED7086" w:rsidRDefault="00ED7086" w:rsidP="009167D2">
      <w:pPr>
        <w:pStyle w:val="IntroPara"/>
        <w:rPr>
          <w:lang w:val="en-GB"/>
        </w:rPr>
      </w:pPr>
      <w:r w:rsidRPr="00ED7086">
        <w:rPr>
          <w:lang w:val="en-GB"/>
        </w:rPr>
        <w:t>Our principles for engaging with young people:</w:t>
      </w:r>
    </w:p>
    <w:p w14:paraId="04D7556C" w14:textId="77777777" w:rsidR="00ED7086" w:rsidRPr="00ED7086" w:rsidRDefault="00ED7086" w:rsidP="00F83BB8">
      <w:pPr>
        <w:pStyle w:val="Heading2NoTOC"/>
      </w:pPr>
      <w:bookmarkStart w:id="13" w:name="_Toc161411516"/>
      <w:r w:rsidRPr="00ED7086">
        <w:t>PLANNING</w:t>
      </w:r>
      <w:bookmarkEnd w:id="13"/>
    </w:p>
    <w:p w14:paraId="53F4C043" w14:textId="77777777" w:rsidR="00ED7086" w:rsidRPr="00ED7086" w:rsidRDefault="00ED7086" w:rsidP="009167D2">
      <w:pPr>
        <w:rPr>
          <w:lang w:val="en-GB"/>
        </w:rPr>
      </w:pPr>
      <w:r w:rsidRPr="00ED7086">
        <w:rPr>
          <w:lang w:val="en-GB"/>
        </w:rPr>
        <w:t>We ensure that engagement is informed and led by young people.</w:t>
      </w:r>
    </w:p>
    <w:p w14:paraId="6F80B4BC" w14:textId="77777777" w:rsidR="00ED7086" w:rsidRPr="00ED7086" w:rsidRDefault="00ED7086" w:rsidP="009167D2">
      <w:pPr>
        <w:rPr>
          <w:lang w:val="en-GB"/>
        </w:rPr>
      </w:pPr>
      <w:r w:rsidRPr="00ED7086">
        <w:rPr>
          <w:lang w:val="en-GB"/>
        </w:rPr>
        <w:t>We give young people and their advocates time to prepare and respond.</w:t>
      </w:r>
    </w:p>
    <w:p w14:paraId="37A28DCD" w14:textId="77777777" w:rsidR="00ED7086" w:rsidRPr="00ED7086" w:rsidRDefault="00ED7086" w:rsidP="009167D2">
      <w:pPr>
        <w:rPr>
          <w:lang w:val="en-GB"/>
        </w:rPr>
      </w:pPr>
      <w:r w:rsidRPr="00ED7086">
        <w:rPr>
          <w:lang w:val="en-GB"/>
        </w:rPr>
        <w:t>We are honest about the scope and impact of young people’s contributions.</w:t>
      </w:r>
    </w:p>
    <w:p w14:paraId="7226D4E6" w14:textId="77777777" w:rsidR="00ED7086" w:rsidRPr="00ED7086" w:rsidRDefault="00ED7086" w:rsidP="009167D2">
      <w:pPr>
        <w:rPr>
          <w:lang w:val="en-GB"/>
        </w:rPr>
      </w:pPr>
      <w:r w:rsidRPr="00ED7086">
        <w:rPr>
          <w:lang w:val="en-GB"/>
        </w:rPr>
        <w:t>We collaborate with the youth sector.</w:t>
      </w:r>
    </w:p>
    <w:p w14:paraId="56C27D2E" w14:textId="77777777" w:rsidR="00ED7086" w:rsidRPr="00ED7086" w:rsidRDefault="00ED7086" w:rsidP="00F83BB8">
      <w:pPr>
        <w:pStyle w:val="Heading2NoTOC"/>
      </w:pPr>
      <w:bookmarkStart w:id="14" w:name="_Toc161411517"/>
      <w:r w:rsidRPr="00ED7086">
        <w:t>DELIVERING</w:t>
      </w:r>
      <w:bookmarkEnd w:id="14"/>
    </w:p>
    <w:p w14:paraId="7E4930D6" w14:textId="77777777" w:rsidR="00ED7086" w:rsidRPr="00ED7086" w:rsidRDefault="00ED7086" w:rsidP="009167D2">
      <w:pPr>
        <w:rPr>
          <w:lang w:val="en-GB"/>
        </w:rPr>
      </w:pPr>
      <w:r w:rsidRPr="00ED7086">
        <w:rPr>
          <w:lang w:val="en-GB"/>
        </w:rPr>
        <w:t>We meet young people in the spaces they feel most comfortable.</w:t>
      </w:r>
    </w:p>
    <w:p w14:paraId="58E38DDB" w14:textId="77777777" w:rsidR="00ED7086" w:rsidRPr="00ED7086" w:rsidRDefault="00ED7086" w:rsidP="009167D2">
      <w:pPr>
        <w:rPr>
          <w:lang w:val="en-GB"/>
        </w:rPr>
      </w:pPr>
      <w:r w:rsidRPr="00ED7086">
        <w:rPr>
          <w:lang w:val="en-GB"/>
        </w:rPr>
        <w:t>We make engagement fun and diverse.</w:t>
      </w:r>
    </w:p>
    <w:p w14:paraId="2CC5FE2D" w14:textId="77777777" w:rsidR="00ED7086" w:rsidRPr="00ED7086" w:rsidRDefault="00ED7086" w:rsidP="009167D2">
      <w:pPr>
        <w:rPr>
          <w:lang w:val="en-GB"/>
        </w:rPr>
      </w:pPr>
      <w:r w:rsidRPr="00ED7086">
        <w:rPr>
          <w:lang w:val="en-GB"/>
        </w:rPr>
        <w:t xml:space="preserve">We create accessible, </w:t>
      </w:r>
      <w:proofErr w:type="gramStart"/>
      <w:r w:rsidRPr="00ED7086">
        <w:rPr>
          <w:lang w:val="en-GB"/>
        </w:rPr>
        <w:t>respectful</w:t>
      </w:r>
      <w:proofErr w:type="gramEnd"/>
      <w:r w:rsidRPr="00ED7086">
        <w:rPr>
          <w:lang w:val="en-GB"/>
        </w:rPr>
        <w:t xml:space="preserve"> and inclusive spaces.</w:t>
      </w:r>
    </w:p>
    <w:p w14:paraId="42B4C23D" w14:textId="437E697A" w:rsidR="00ED7086" w:rsidRPr="00ED7086" w:rsidRDefault="00ED7086" w:rsidP="009167D2">
      <w:pPr>
        <w:rPr>
          <w:lang w:val="en-GB"/>
        </w:rPr>
      </w:pPr>
      <w:r w:rsidRPr="00ED7086">
        <w:rPr>
          <w:lang w:val="en-GB"/>
        </w:rPr>
        <w:t>We are transparent about</w:t>
      </w:r>
      <w:r w:rsidR="009167D2">
        <w:rPr>
          <w:lang w:val="en-GB"/>
        </w:rPr>
        <w:t xml:space="preserve"> </w:t>
      </w:r>
      <w:r w:rsidRPr="00ED7086">
        <w:rPr>
          <w:lang w:val="en-GB"/>
        </w:rPr>
        <w:t>how information will</w:t>
      </w:r>
      <w:r w:rsidR="009167D2">
        <w:rPr>
          <w:lang w:val="en-GB"/>
        </w:rPr>
        <w:t xml:space="preserve"> </w:t>
      </w:r>
      <w:r w:rsidRPr="00ED7086">
        <w:rPr>
          <w:lang w:val="en-GB"/>
        </w:rPr>
        <w:t>be</w:t>
      </w:r>
      <w:r w:rsidR="009167D2">
        <w:rPr>
          <w:lang w:val="en-GB"/>
        </w:rPr>
        <w:t xml:space="preserve"> </w:t>
      </w:r>
      <w:r w:rsidRPr="00ED7086">
        <w:rPr>
          <w:lang w:val="en-GB"/>
        </w:rPr>
        <w:t>used.</w:t>
      </w:r>
    </w:p>
    <w:p w14:paraId="2B8C7959" w14:textId="77777777" w:rsidR="00ED7086" w:rsidRPr="00ED7086" w:rsidRDefault="00ED7086" w:rsidP="00F83BB8">
      <w:pPr>
        <w:pStyle w:val="Heading2NoTOC"/>
      </w:pPr>
      <w:bookmarkStart w:id="15" w:name="_Toc161411518"/>
      <w:r w:rsidRPr="00ED7086">
        <w:t>FOLLOWING ON</w:t>
      </w:r>
      <w:bookmarkEnd w:id="15"/>
    </w:p>
    <w:p w14:paraId="47182758" w14:textId="3FB989C5" w:rsidR="00ED7086" w:rsidRPr="00ED7086" w:rsidRDefault="00ED7086" w:rsidP="009167D2">
      <w:pPr>
        <w:rPr>
          <w:lang w:val="en-GB"/>
        </w:rPr>
      </w:pPr>
      <w:r w:rsidRPr="00ED7086">
        <w:rPr>
          <w:lang w:val="en-GB"/>
        </w:rPr>
        <w:t>We close the loop with young</w:t>
      </w:r>
      <w:r w:rsidR="009167D2">
        <w:rPr>
          <w:lang w:val="en-GB"/>
        </w:rPr>
        <w:t xml:space="preserve"> </w:t>
      </w:r>
      <w:r w:rsidRPr="00ED7086">
        <w:rPr>
          <w:lang w:val="en-GB"/>
        </w:rPr>
        <w:t>people and let them know</w:t>
      </w:r>
      <w:r w:rsidR="009167D2">
        <w:rPr>
          <w:lang w:val="en-GB"/>
        </w:rPr>
        <w:t xml:space="preserve"> </w:t>
      </w:r>
      <w:r w:rsidRPr="00ED7086">
        <w:rPr>
          <w:lang w:val="en-GB"/>
        </w:rPr>
        <w:t>how their contributions were</w:t>
      </w:r>
      <w:r w:rsidR="009167D2">
        <w:rPr>
          <w:lang w:val="en-GB"/>
        </w:rPr>
        <w:t xml:space="preserve"> </w:t>
      </w:r>
      <w:r w:rsidRPr="00ED7086">
        <w:rPr>
          <w:lang w:val="en-GB"/>
        </w:rPr>
        <w:t>included.</w:t>
      </w:r>
    </w:p>
    <w:p w14:paraId="04AA36E9" w14:textId="7F8BC302" w:rsidR="00ED7086" w:rsidRDefault="00ED7086" w:rsidP="009167D2">
      <w:pPr>
        <w:rPr>
          <w:lang w:val="en-GB"/>
        </w:rPr>
      </w:pPr>
      <w:r w:rsidRPr="00ED7086">
        <w:rPr>
          <w:lang w:val="en-GB"/>
        </w:rPr>
        <w:t>We include young people in</w:t>
      </w:r>
      <w:r w:rsidR="009167D2">
        <w:rPr>
          <w:lang w:val="en-GB"/>
        </w:rPr>
        <w:t xml:space="preserve"> </w:t>
      </w:r>
      <w:r w:rsidRPr="00ED7086">
        <w:rPr>
          <w:lang w:val="en-GB"/>
        </w:rPr>
        <w:t>evaluation.</w:t>
      </w:r>
    </w:p>
    <w:p w14:paraId="40128017" w14:textId="20C8B5F1" w:rsidR="009167D2" w:rsidRDefault="009167D2">
      <w:pPr>
        <w:rPr>
          <w:lang w:val="en-GB"/>
        </w:rPr>
      </w:pPr>
      <w:r>
        <w:rPr>
          <w:lang w:val="en-GB"/>
        </w:rPr>
        <w:br w:type="page"/>
      </w:r>
    </w:p>
    <w:p w14:paraId="11093741" w14:textId="77777777" w:rsidR="00ED7086" w:rsidRPr="00ED7086" w:rsidRDefault="00ED7086" w:rsidP="00F83BB8">
      <w:pPr>
        <w:pStyle w:val="Heading2NoTOC"/>
      </w:pPr>
      <w:bookmarkStart w:id="16" w:name="_Toc161411519"/>
      <w:r w:rsidRPr="00ED7086">
        <w:lastRenderedPageBreak/>
        <w:t>CONSULTATIONS</w:t>
      </w:r>
      <w:bookmarkEnd w:id="16"/>
    </w:p>
    <w:p w14:paraId="29996B57" w14:textId="77777777" w:rsidR="00ED7086" w:rsidRPr="00ED7086" w:rsidRDefault="00ED7086" w:rsidP="009167D2">
      <w:pPr>
        <w:rPr>
          <w:lang w:val="en-GB"/>
        </w:rPr>
      </w:pPr>
      <w:r w:rsidRPr="009167D2">
        <w:rPr>
          <w:rStyle w:val="InfographicNumber"/>
        </w:rPr>
        <w:t>58</w:t>
      </w:r>
      <w:r w:rsidRPr="00ED7086">
        <w:rPr>
          <w:lang w:val="en-GB"/>
        </w:rPr>
        <w:t xml:space="preserve"> consultations with young people and the youth sector.</w:t>
      </w:r>
    </w:p>
    <w:p w14:paraId="7DB7C151" w14:textId="77777777" w:rsidR="00ED7086" w:rsidRPr="00ED7086" w:rsidRDefault="00ED7086" w:rsidP="009167D2">
      <w:pPr>
        <w:rPr>
          <w:lang w:val="en-GB"/>
        </w:rPr>
      </w:pPr>
      <w:r w:rsidRPr="009167D2">
        <w:rPr>
          <w:rStyle w:val="InfographicNumber"/>
        </w:rPr>
        <w:t>2,100+</w:t>
      </w:r>
      <w:r w:rsidRPr="00ED7086">
        <w:rPr>
          <w:lang w:val="en-GB"/>
        </w:rPr>
        <w:t xml:space="preserve"> young people and youth sector members joined consultations.</w:t>
      </w:r>
    </w:p>
    <w:p w14:paraId="0D804307" w14:textId="77777777" w:rsidR="00ED7086" w:rsidRPr="00ED7086" w:rsidRDefault="00ED7086" w:rsidP="009167D2">
      <w:pPr>
        <w:rPr>
          <w:lang w:val="en-GB"/>
        </w:rPr>
      </w:pPr>
      <w:r w:rsidRPr="009167D2">
        <w:rPr>
          <w:rStyle w:val="InfographicNumber"/>
        </w:rPr>
        <w:t>2,500+</w:t>
      </w:r>
      <w:r w:rsidRPr="00ED7086">
        <w:rPr>
          <w:lang w:val="en-GB"/>
        </w:rPr>
        <w:t xml:space="preserve"> survey responses from young people.</w:t>
      </w:r>
    </w:p>
    <w:p w14:paraId="0C982E1A" w14:textId="77777777" w:rsidR="00ED7086" w:rsidRPr="00ED7086" w:rsidRDefault="00ED7086" w:rsidP="009167D2">
      <w:pPr>
        <w:rPr>
          <w:lang w:val="en-GB"/>
        </w:rPr>
      </w:pPr>
      <w:r w:rsidRPr="009167D2">
        <w:rPr>
          <w:rStyle w:val="InfographicNumber"/>
        </w:rPr>
        <w:t>34</w:t>
      </w:r>
      <w:r w:rsidRPr="00ED7086">
        <w:rPr>
          <w:lang w:val="en-GB"/>
        </w:rPr>
        <w:t xml:space="preserve"> responses to the discussion paper.</w:t>
      </w:r>
    </w:p>
    <w:p w14:paraId="452D44A8" w14:textId="77777777" w:rsidR="00ED7086" w:rsidRPr="00ED7086" w:rsidRDefault="00ED7086" w:rsidP="009167D2">
      <w:pPr>
        <w:pStyle w:val="Heading3"/>
        <w:rPr>
          <w:lang w:val="en-GB"/>
        </w:rPr>
      </w:pPr>
      <w:r w:rsidRPr="00ED7086">
        <w:rPr>
          <w:lang w:val="en-GB"/>
        </w:rPr>
        <w:t>WHERE WE WENT</w:t>
      </w:r>
    </w:p>
    <w:p w14:paraId="74AFB71F" w14:textId="569D8646" w:rsidR="00ED7086" w:rsidRPr="00ED7086" w:rsidRDefault="00ED7086" w:rsidP="009167D2">
      <w:pPr>
        <w:rPr>
          <w:lang w:val="en-GB"/>
        </w:rPr>
      </w:pPr>
      <w:r w:rsidRPr="00ED7086">
        <w:rPr>
          <w:lang w:val="en-GB"/>
        </w:rPr>
        <w:t>The locations where we met with young</w:t>
      </w:r>
      <w:r w:rsidR="009167D2">
        <w:rPr>
          <w:lang w:val="en-GB"/>
        </w:rPr>
        <w:t xml:space="preserve"> </w:t>
      </w:r>
      <w:r w:rsidRPr="00ED7086">
        <w:rPr>
          <w:lang w:val="en-GB"/>
        </w:rPr>
        <w:t>people</w:t>
      </w:r>
      <w:r w:rsidR="009167D2">
        <w:rPr>
          <w:lang w:val="en-GB"/>
        </w:rPr>
        <w:t xml:space="preserve"> </w:t>
      </w:r>
      <w:r w:rsidRPr="00ED7086">
        <w:rPr>
          <w:lang w:val="en-GB"/>
        </w:rPr>
        <w:t>and</w:t>
      </w:r>
      <w:r w:rsidR="009167D2">
        <w:rPr>
          <w:lang w:val="en-GB"/>
        </w:rPr>
        <w:t xml:space="preserve"> </w:t>
      </w:r>
      <w:r w:rsidRPr="00ED7086">
        <w:rPr>
          <w:lang w:val="en-GB"/>
        </w:rPr>
        <w:t>the</w:t>
      </w:r>
      <w:r w:rsidR="009167D2">
        <w:rPr>
          <w:lang w:val="en-GB"/>
        </w:rPr>
        <w:t xml:space="preserve"> </w:t>
      </w:r>
      <w:r w:rsidRPr="00ED7086">
        <w:rPr>
          <w:lang w:val="en-GB"/>
        </w:rPr>
        <w:t>youth sector</w:t>
      </w:r>
      <w:r w:rsidR="009167D2">
        <w:rPr>
          <w:lang w:val="en-GB"/>
        </w:rPr>
        <w:t xml:space="preserve"> </w:t>
      </w:r>
      <w:r w:rsidRPr="00ED7086">
        <w:rPr>
          <w:lang w:val="en-GB"/>
        </w:rPr>
        <w:t>are</w:t>
      </w:r>
      <w:r w:rsidR="009167D2">
        <w:rPr>
          <w:lang w:val="en-GB"/>
        </w:rPr>
        <w:t xml:space="preserve"> </w:t>
      </w:r>
      <w:r w:rsidRPr="00ED7086">
        <w:rPr>
          <w:lang w:val="en-GB"/>
        </w:rPr>
        <w:t>shown</w:t>
      </w:r>
      <w:r w:rsidR="009167D2">
        <w:rPr>
          <w:lang w:val="en-GB"/>
        </w:rPr>
        <w:t xml:space="preserve"> </w:t>
      </w:r>
      <w:r w:rsidRPr="00ED7086">
        <w:rPr>
          <w:lang w:val="en-GB"/>
        </w:rPr>
        <w:t>on</w:t>
      </w:r>
      <w:r w:rsidR="009167D2">
        <w:rPr>
          <w:lang w:val="en-GB"/>
        </w:rPr>
        <w:t xml:space="preserve"> </w:t>
      </w:r>
      <w:r w:rsidRPr="00ED7086">
        <w:rPr>
          <w:lang w:val="en-GB"/>
        </w:rPr>
        <w:t>this map.</w:t>
      </w:r>
      <w:r w:rsidR="009167D2">
        <w:rPr>
          <w:lang w:val="en-GB"/>
        </w:rPr>
        <w:t xml:space="preserve"> </w:t>
      </w:r>
      <w:r w:rsidRPr="00ED7086">
        <w:rPr>
          <w:lang w:val="en-GB"/>
        </w:rPr>
        <w:t>An</w:t>
      </w:r>
      <w:r w:rsidR="009167D2">
        <w:rPr>
          <w:lang w:val="en-GB"/>
        </w:rPr>
        <w:t xml:space="preserve"> </w:t>
      </w:r>
      <w:r w:rsidRPr="00ED7086">
        <w:rPr>
          <w:lang w:val="en-GB"/>
        </w:rPr>
        <w:t>additional</w:t>
      </w:r>
      <w:r w:rsidR="009167D2">
        <w:rPr>
          <w:lang w:val="en-GB"/>
        </w:rPr>
        <w:t xml:space="preserve"> </w:t>
      </w:r>
      <w:r w:rsidRPr="00ED7086">
        <w:rPr>
          <w:lang w:val="en-GB"/>
        </w:rPr>
        <w:t>8 consultations</w:t>
      </w:r>
      <w:r w:rsidR="009167D2">
        <w:rPr>
          <w:lang w:val="en-GB"/>
        </w:rPr>
        <w:t xml:space="preserve"> </w:t>
      </w:r>
      <w:r w:rsidRPr="00ED7086">
        <w:rPr>
          <w:lang w:val="en-GB"/>
        </w:rPr>
        <w:t>were held</w:t>
      </w:r>
      <w:r w:rsidR="009167D2">
        <w:rPr>
          <w:lang w:val="en-GB"/>
        </w:rPr>
        <w:t xml:space="preserve"> </w:t>
      </w:r>
      <w:r w:rsidRPr="00ED7086">
        <w:rPr>
          <w:lang w:val="en-GB"/>
        </w:rPr>
        <w:t>online.</w:t>
      </w:r>
    </w:p>
    <w:p w14:paraId="14111527" w14:textId="0215A2F2" w:rsidR="00ED7086" w:rsidRPr="00ED7086" w:rsidRDefault="009167D2" w:rsidP="009167D2">
      <w:pPr>
        <w:rPr>
          <w:lang w:val="en-GB"/>
        </w:rPr>
      </w:pPr>
      <w:r>
        <w:rPr>
          <w:noProof/>
          <w:lang w:val="en-GB"/>
        </w:rPr>
        <w:drawing>
          <wp:inline distT="0" distB="0" distL="0" distR="0" wp14:anchorId="1318CD46" wp14:editId="41144BEE">
            <wp:extent cx="6120130" cy="4418965"/>
            <wp:effectExtent l="0" t="0" r="0" b="635"/>
            <wp:docPr id="778256677" name="Picture 9" descr="Map showing the number of consultations across different loca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56677" name="Picture 9" descr="Map showing the number of consultations across different locations in Australia"/>
                    <pic:cNvPicPr/>
                  </pic:nvPicPr>
                  <pic:blipFill>
                    <a:blip r:embed="rId23">
                      <a:extLst>
                        <a:ext uri="{28A0092B-C50C-407E-A947-70E740481C1C}">
                          <a14:useLocalDpi xmlns:a14="http://schemas.microsoft.com/office/drawing/2010/main" val="0"/>
                        </a:ext>
                      </a:extLst>
                    </a:blip>
                    <a:stretch>
                      <a:fillRect/>
                    </a:stretch>
                  </pic:blipFill>
                  <pic:spPr>
                    <a:xfrm>
                      <a:off x="0" y="0"/>
                      <a:ext cx="6120130" cy="4418965"/>
                    </a:xfrm>
                    <a:prstGeom prst="rect">
                      <a:avLst/>
                    </a:prstGeom>
                  </pic:spPr>
                </pic:pic>
              </a:graphicData>
            </a:graphic>
          </wp:inline>
        </w:drawing>
      </w:r>
    </w:p>
    <w:p w14:paraId="6E653A6E" w14:textId="77777777" w:rsidR="00ED7086" w:rsidRPr="00ED7086" w:rsidRDefault="00ED7086" w:rsidP="009167D2">
      <w:pPr>
        <w:pStyle w:val="Quote"/>
        <w:rPr>
          <w:lang w:val="en-GB"/>
        </w:rPr>
      </w:pPr>
      <w:r w:rsidRPr="00ED7086">
        <w:rPr>
          <w:lang w:val="en-GB"/>
        </w:rPr>
        <w:t>‘Prioritising the voices of underrepresented youth can lead to more inclusive and well-informed policies that address a broader range of people’s needs.’</w:t>
      </w:r>
    </w:p>
    <w:p w14:paraId="3C7F6FD1" w14:textId="77777777" w:rsidR="00ED7086" w:rsidRPr="00ED7086" w:rsidRDefault="00ED7086" w:rsidP="009167D2">
      <w:pPr>
        <w:pStyle w:val="QuoteAuthor"/>
        <w:rPr>
          <w:lang w:val="en-GB"/>
        </w:rPr>
      </w:pPr>
      <w:r w:rsidRPr="00ED7086">
        <w:rPr>
          <w:lang w:val="en-GB"/>
        </w:rPr>
        <w:t>Young person in a discussion paper response</w:t>
      </w:r>
    </w:p>
    <w:p w14:paraId="7FF18774" w14:textId="77777777" w:rsidR="00ED7086" w:rsidRPr="00ED7086" w:rsidRDefault="00ED7086" w:rsidP="009167D2">
      <w:pPr>
        <w:pStyle w:val="Heading1"/>
        <w:rPr>
          <w:lang w:val="en-GB"/>
        </w:rPr>
      </w:pPr>
      <w:bookmarkStart w:id="17" w:name="_Toc161412502"/>
      <w:r w:rsidRPr="00ED7086">
        <w:rPr>
          <w:lang w:val="en-GB"/>
        </w:rPr>
        <w:lastRenderedPageBreak/>
        <w:t>What we heard</w:t>
      </w:r>
      <w:bookmarkEnd w:id="17"/>
    </w:p>
    <w:p w14:paraId="6FE667DF" w14:textId="77777777" w:rsidR="00ED7086" w:rsidRPr="00ED7086" w:rsidRDefault="00ED7086" w:rsidP="009167D2">
      <w:pPr>
        <w:rPr>
          <w:lang w:val="en-GB"/>
        </w:rPr>
      </w:pPr>
      <w:r w:rsidRPr="00ED7086">
        <w:rPr>
          <w:lang w:val="en-GB"/>
        </w:rPr>
        <w:t>Through the consultation process we heard about how young people would like to find information, contribute to, and be involved in government decision-making.</w:t>
      </w:r>
    </w:p>
    <w:p w14:paraId="2B13ECC4" w14:textId="5B57F526" w:rsidR="00ED7086" w:rsidRPr="00ED7086" w:rsidRDefault="00ED7086" w:rsidP="009167D2">
      <w:pPr>
        <w:rPr>
          <w:lang w:val="en-GB"/>
        </w:rPr>
      </w:pPr>
      <w:r w:rsidRPr="009167D2">
        <w:rPr>
          <w:rStyle w:val="InfographicNumber"/>
        </w:rPr>
        <w:t>78.9%</w:t>
      </w:r>
      <w:r w:rsidR="009167D2">
        <w:rPr>
          <w:lang w:val="en-GB"/>
        </w:rPr>
        <w:t xml:space="preserve"> </w:t>
      </w:r>
      <w:r w:rsidRPr="00ED7086">
        <w:rPr>
          <w:lang w:val="en-GB"/>
        </w:rPr>
        <w:t>of young people want to be included in government decision-making.</w:t>
      </w:r>
    </w:p>
    <w:p w14:paraId="366EF33F" w14:textId="77777777" w:rsidR="00ED7086" w:rsidRPr="00ED7086" w:rsidRDefault="00ED7086" w:rsidP="009167D2">
      <w:pPr>
        <w:pStyle w:val="IntroPara"/>
        <w:rPr>
          <w:lang w:val="en-GB"/>
        </w:rPr>
      </w:pPr>
      <w:r w:rsidRPr="00ED7086">
        <w:rPr>
          <w:lang w:val="en-GB"/>
        </w:rPr>
        <w:t>Young people want the government to value their views and to be included in decisions that are important to them.</w:t>
      </w:r>
    </w:p>
    <w:p w14:paraId="59767BC5" w14:textId="77777777" w:rsidR="00ED7086" w:rsidRPr="00ED7086" w:rsidRDefault="00ED7086" w:rsidP="009167D2">
      <w:pPr>
        <w:rPr>
          <w:lang w:val="en-GB"/>
        </w:rPr>
      </w:pPr>
      <w:r w:rsidRPr="00ED7086">
        <w:rPr>
          <w:lang w:val="en-GB"/>
        </w:rPr>
        <w:t>Young people want to be taken seriously when it comes to decision-making and see their views reflected in policies and programs. This is particularly true when it comes to issues that are most important to them.</w:t>
      </w:r>
    </w:p>
    <w:p w14:paraId="31772423" w14:textId="77777777" w:rsidR="00ED7086" w:rsidRPr="00ED7086" w:rsidRDefault="00ED7086" w:rsidP="009167D2">
      <w:pPr>
        <w:rPr>
          <w:lang w:val="en-GB"/>
        </w:rPr>
      </w:pPr>
      <w:r w:rsidRPr="00ED7086">
        <w:rPr>
          <w:lang w:val="en-GB"/>
        </w:rPr>
        <w:t>Young people want the government to be honest with them about how their ideas might be considered. Young people want to feel assured that there will be meaningful outcomes that reflect their views and experiences. They want the government to see working with them as an important step in decision-making and not just a tick box activity.</w:t>
      </w:r>
    </w:p>
    <w:p w14:paraId="42B217F3" w14:textId="47D55D36" w:rsidR="00ED7086" w:rsidRPr="00ED7086" w:rsidRDefault="00ED7086" w:rsidP="00F83BB8">
      <w:pPr>
        <w:pStyle w:val="Heading2NoTOC"/>
      </w:pPr>
      <w:bookmarkStart w:id="18" w:name="_Toc161411521"/>
      <w:r w:rsidRPr="00ED7086">
        <w:t>MOST IMPORTANT ISSUES FOR YOUNG PE</w:t>
      </w:r>
      <w:r w:rsidR="009167D2">
        <w:t>o</w:t>
      </w:r>
      <w:r w:rsidRPr="00ED7086">
        <w:t>PLE</w:t>
      </w:r>
      <w:bookmarkEnd w:id="18"/>
    </w:p>
    <w:p w14:paraId="4CEC9E6F" w14:textId="46C90615" w:rsidR="00ED7086" w:rsidRPr="00ED7086" w:rsidRDefault="00ED7086" w:rsidP="009167D2">
      <w:pPr>
        <w:rPr>
          <w:lang w:val="en-GB"/>
        </w:rPr>
      </w:pPr>
      <w:r w:rsidRPr="009167D2">
        <w:rPr>
          <w:rStyle w:val="InfographicNumber"/>
        </w:rPr>
        <w:t>55.3%</w:t>
      </w:r>
      <w:r w:rsidR="009167D2">
        <w:rPr>
          <w:lang w:val="en-GB"/>
        </w:rPr>
        <w:t xml:space="preserve"> </w:t>
      </w:r>
      <w:r w:rsidRPr="00ED7086">
        <w:rPr>
          <w:lang w:val="en-GB"/>
        </w:rPr>
        <w:t>Cost of living</w:t>
      </w:r>
    </w:p>
    <w:p w14:paraId="4DB07627" w14:textId="58F2E863" w:rsidR="00ED7086" w:rsidRPr="00ED7086" w:rsidRDefault="00ED7086" w:rsidP="009167D2">
      <w:pPr>
        <w:rPr>
          <w:lang w:val="en-GB"/>
        </w:rPr>
      </w:pPr>
      <w:r w:rsidRPr="009167D2">
        <w:rPr>
          <w:rStyle w:val="InfographicNumber"/>
        </w:rPr>
        <w:t>46.1%</w:t>
      </w:r>
      <w:r w:rsidR="009167D2">
        <w:rPr>
          <w:lang w:val="en-GB"/>
        </w:rPr>
        <w:t xml:space="preserve"> </w:t>
      </w:r>
      <w:r w:rsidRPr="00ED7086">
        <w:rPr>
          <w:lang w:val="en-GB"/>
        </w:rPr>
        <w:t>Mental health</w:t>
      </w:r>
    </w:p>
    <w:p w14:paraId="09E857A4" w14:textId="11C54AAC" w:rsidR="00ED7086" w:rsidRPr="00ED7086" w:rsidRDefault="00ED7086" w:rsidP="009167D2">
      <w:pPr>
        <w:rPr>
          <w:lang w:val="en-GB"/>
        </w:rPr>
      </w:pPr>
      <w:r w:rsidRPr="009167D2">
        <w:rPr>
          <w:rStyle w:val="InfographicNumber"/>
        </w:rPr>
        <w:t>34.7%</w:t>
      </w:r>
      <w:r w:rsidR="009167D2" w:rsidRPr="009167D2">
        <w:rPr>
          <w:lang w:val="en-GB"/>
        </w:rPr>
        <w:t xml:space="preserve"> </w:t>
      </w:r>
      <w:r w:rsidRPr="00ED7086">
        <w:rPr>
          <w:lang w:val="en-GB"/>
        </w:rPr>
        <w:t>Climate change and the environment</w:t>
      </w:r>
    </w:p>
    <w:p w14:paraId="3943BF54" w14:textId="679BB97D" w:rsidR="00ED7086" w:rsidRPr="00ED7086" w:rsidRDefault="00ED7086" w:rsidP="009167D2">
      <w:pPr>
        <w:rPr>
          <w:lang w:val="en-GB"/>
        </w:rPr>
      </w:pPr>
      <w:r w:rsidRPr="009167D2">
        <w:rPr>
          <w:rStyle w:val="InfographicNumber"/>
        </w:rPr>
        <w:t>30.3%</w:t>
      </w:r>
      <w:r w:rsidR="009167D2" w:rsidRPr="009167D2">
        <w:rPr>
          <w:lang w:val="en-GB"/>
        </w:rPr>
        <w:t xml:space="preserve"> </w:t>
      </w:r>
      <w:r w:rsidRPr="00ED7086">
        <w:rPr>
          <w:lang w:val="en-GB"/>
        </w:rPr>
        <w:t xml:space="preserve">Housing affordability, rent and home </w:t>
      </w:r>
      <w:proofErr w:type="gramStart"/>
      <w:r w:rsidRPr="00ED7086">
        <w:rPr>
          <w:lang w:val="en-GB"/>
        </w:rPr>
        <w:t>ownership</w:t>
      </w:r>
      <w:proofErr w:type="gramEnd"/>
    </w:p>
    <w:p w14:paraId="3229BE64" w14:textId="1D545552" w:rsidR="00ED7086" w:rsidRPr="00ED7086" w:rsidRDefault="00ED7086" w:rsidP="009167D2">
      <w:pPr>
        <w:rPr>
          <w:lang w:val="en-GB"/>
        </w:rPr>
      </w:pPr>
      <w:r w:rsidRPr="009167D2">
        <w:rPr>
          <w:rStyle w:val="InfographicNumber"/>
        </w:rPr>
        <w:t>29.1%</w:t>
      </w:r>
      <w:r w:rsidR="009167D2">
        <w:rPr>
          <w:lang w:val="en-GB"/>
        </w:rPr>
        <w:t xml:space="preserve"> </w:t>
      </w:r>
      <w:r w:rsidRPr="00ED7086">
        <w:rPr>
          <w:lang w:val="en-GB"/>
        </w:rPr>
        <w:t>Education and training</w:t>
      </w:r>
    </w:p>
    <w:p w14:paraId="6A8B3F6D" w14:textId="77777777" w:rsidR="009167D2" w:rsidRDefault="009167D2">
      <w:pPr>
        <w:rPr>
          <w:lang w:val="en-GB"/>
        </w:rPr>
      </w:pPr>
      <w:r>
        <w:rPr>
          <w:lang w:val="en-GB"/>
        </w:rPr>
        <w:br w:type="page"/>
      </w:r>
    </w:p>
    <w:p w14:paraId="0679D3C7" w14:textId="14FDE01C" w:rsidR="00ED7086" w:rsidRPr="00ED7086" w:rsidRDefault="00ED7086" w:rsidP="009167D2">
      <w:pPr>
        <w:pStyle w:val="IntroPara"/>
        <w:rPr>
          <w:lang w:val="en-GB"/>
        </w:rPr>
      </w:pPr>
      <w:r w:rsidRPr="00ED7086">
        <w:rPr>
          <w:lang w:val="en-GB"/>
        </w:rPr>
        <w:lastRenderedPageBreak/>
        <w:t>Young people want to engage with government in a range of ways.</w:t>
      </w:r>
    </w:p>
    <w:p w14:paraId="0ABE3DC8" w14:textId="77777777" w:rsidR="00ED7086" w:rsidRPr="00ED7086" w:rsidRDefault="00ED7086" w:rsidP="009167D2">
      <w:pPr>
        <w:rPr>
          <w:lang w:val="en-GB"/>
        </w:rPr>
      </w:pPr>
      <w:r w:rsidRPr="00ED7086">
        <w:rPr>
          <w:lang w:val="en-GB"/>
        </w:rPr>
        <w:t>Young people said that having a variety of ways to get involved in decision-making will enable more voices to be heard. This includes a mix of online, in person, formal and informal opportunities to engage.</w:t>
      </w:r>
    </w:p>
    <w:p w14:paraId="3F54D5E2" w14:textId="77777777" w:rsidR="00ED7086" w:rsidRPr="00ED7086" w:rsidRDefault="00ED7086" w:rsidP="009167D2">
      <w:pPr>
        <w:rPr>
          <w:lang w:val="en-GB"/>
        </w:rPr>
      </w:pPr>
      <w:r w:rsidRPr="00ED7086">
        <w:rPr>
          <w:lang w:val="en-GB"/>
        </w:rPr>
        <w:t xml:space="preserve">Young people also stressed that opportunities to get involved with the Australian Government need to be accessible, </w:t>
      </w:r>
      <w:proofErr w:type="gramStart"/>
      <w:r w:rsidRPr="00ED7086">
        <w:rPr>
          <w:lang w:val="en-GB"/>
        </w:rPr>
        <w:t>safe</w:t>
      </w:r>
      <w:proofErr w:type="gramEnd"/>
      <w:r w:rsidRPr="00ED7086">
        <w:rPr>
          <w:lang w:val="en-GB"/>
        </w:rPr>
        <w:t xml:space="preserve"> and supportive.</w:t>
      </w:r>
    </w:p>
    <w:p w14:paraId="349E09BB" w14:textId="77777777" w:rsidR="00ED7086" w:rsidRPr="00ED7086" w:rsidRDefault="00ED7086" w:rsidP="009167D2">
      <w:pPr>
        <w:pStyle w:val="IntroPara"/>
        <w:rPr>
          <w:lang w:val="en-GB"/>
        </w:rPr>
      </w:pPr>
      <w:r w:rsidRPr="00ED7086">
        <w:rPr>
          <w:lang w:val="en-GB"/>
        </w:rPr>
        <w:t xml:space="preserve">How young people want to engage with government </w:t>
      </w:r>
      <w:proofErr w:type="gramStart"/>
      <w:r w:rsidRPr="00ED7086">
        <w:rPr>
          <w:lang w:val="en-GB"/>
        </w:rPr>
        <w:t>decision-making</w:t>
      </w:r>
      <w:proofErr w:type="gramEnd"/>
    </w:p>
    <w:p w14:paraId="3D59174B" w14:textId="02CA237E" w:rsidR="00ED7086" w:rsidRPr="009167D2" w:rsidRDefault="00ED7086" w:rsidP="009167D2">
      <w:r w:rsidRPr="009167D2">
        <w:rPr>
          <w:rStyle w:val="InfographicNumber"/>
        </w:rPr>
        <w:t>43.3%</w:t>
      </w:r>
      <w:r w:rsidR="009167D2">
        <w:t xml:space="preserve"> </w:t>
      </w:r>
      <w:r w:rsidRPr="009167D2">
        <w:t xml:space="preserve">Filling out a </w:t>
      </w:r>
      <w:proofErr w:type="gramStart"/>
      <w:r w:rsidRPr="009167D2">
        <w:t>survey</w:t>
      </w:r>
      <w:proofErr w:type="gramEnd"/>
    </w:p>
    <w:p w14:paraId="1E84DA8C" w14:textId="3100307E" w:rsidR="00ED7086" w:rsidRPr="009167D2" w:rsidRDefault="00ED7086" w:rsidP="009167D2">
      <w:r w:rsidRPr="009167D2">
        <w:rPr>
          <w:rStyle w:val="InfographicNumber"/>
        </w:rPr>
        <w:t>40.3%</w:t>
      </w:r>
      <w:r w:rsidR="009167D2">
        <w:t xml:space="preserve"> </w:t>
      </w:r>
      <w:r w:rsidRPr="009167D2">
        <w:t xml:space="preserve">Events at school, </w:t>
      </w:r>
      <w:proofErr w:type="gramStart"/>
      <w:r w:rsidRPr="009167D2">
        <w:t>TAFE</w:t>
      </w:r>
      <w:proofErr w:type="gramEnd"/>
      <w:r w:rsidRPr="009167D2">
        <w:t xml:space="preserve"> or university</w:t>
      </w:r>
    </w:p>
    <w:p w14:paraId="2B47E86D" w14:textId="15CCB130" w:rsidR="00ED7086" w:rsidRPr="009167D2" w:rsidRDefault="00ED7086" w:rsidP="009167D2">
      <w:r w:rsidRPr="009167D2">
        <w:rPr>
          <w:rStyle w:val="InfographicNumber"/>
        </w:rPr>
        <w:t>39.6%</w:t>
      </w:r>
      <w:r w:rsidR="009167D2">
        <w:t xml:space="preserve"> </w:t>
      </w:r>
      <w:r w:rsidRPr="009167D2">
        <w:t>Social media</w:t>
      </w:r>
    </w:p>
    <w:p w14:paraId="73A29307" w14:textId="3185E598" w:rsidR="00ED7086" w:rsidRPr="009167D2" w:rsidRDefault="00ED7086" w:rsidP="009167D2">
      <w:r w:rsidRPr="009167D2">
        <w:rPr>
          <w:rStyle w:val="InfographicNumber"/>
        </w:rPr>
        <w:t>31.7%</w:t>
      </w:r>
      <w:r w:rsidR="009167D2">
        <w:t xml:space="preserve"> </w:t>
      </w:r>
      <w:r w:rsidRPr="009167D2">
        <w:t>Youth organisations</w:t>
      </w:r>
    </w:p>
    <w:p w14:paraId="0388C00E" w14:textId="55D974FC" w:rsidR="00ED7086" w:rsidRPr="009167D2" w:rsidRDefault="00ED7086" w:rsidP="009167D2">
      <w:r w:rsidRPr="009167D2">
        <w:rPr>
          <w:rStyle w:val="InfographicNumber"/>
        </w:rPr>
        <w:t>30.4%</w:t>
      </w:r>
      <w:r w:rsidR="009167D2">
        <w:t xml:space="preserve"> </w:t>
      </w:r>
      <w:r w:rsidRPr="009167D2">
        <w:t>Face-to-face events</w:t>
      </w:r>
    </w:p>
    <w:p w14:paraId="303C91BC" w14:textId="6F751714" w:rsidR="00ED7086" w:rsidRPr="00ED7086" w:rsidRDefault="00ED7086" w:rsidP="009167D2">
      <w:pPr>
        <w:pStyle w:val="Quote"/>
        <w:rPr>
          <w:lang w:val="en-GB"/>
        </w:rPr>
      </w:pPr>
      <w:r w:rsidRPr="00ED7086">
        <w:rPr>
          <w:lang w:val="en-GB"/>
        </w:rPr>
        <w:t>‘It is important that the diversity of</w:t>
      </w:r>
      <w:r w:rsidR="009167D2">
        <w:rPr>
          <w:lang w:val="en-GB"/>
        </w:rPr>
        <w:t xml:space="preserve"> </w:t>
      </w:r>
      <w:r w:rsidRPr="00ED7086">
        <w:rPr>
          <w:lang w:val="en-GB"/>
        </w:rPr>
        <w:t xml:space="preserve">young people’s voices </w:t>
      </w:r>
      <w:proofErr w:type="gramStart"/>
      <w:r w:rsidRPr="00ED7086">
        <w:rPr>
          <w:lang w:val="en-GB"/>
        </w:rPr>
        <w:t>are</w:t>
      </w:r>
      <w:proofErr w:type="gramEnd"/>
      <w:r w:rsidR="00340D88">
        <w:rPr>
          <w:lang w:val="en-GB"/>
        </w:rPr>
        <w:t> </w:t>
      </w:r>
      <w:r w:rsidRPr="00ED7086">
        <w:rPr>
          <w:lang w:val="en-GB"/>
        </w:rPr>
        <w:t>being listened</w:t>
      </w:r>
      <w:r w:rsidR="009167D2">
        <w:rPr>
          <w:lang w:val="en-GB"/>
        </w:rPr>
        <w:t xml:space="preserve"> </w:t>
      </w:r>
      <w:r w:rsidRPr="00ED7086">
        <w:rPr>
          <w:lang w:val="en-GB"/>
        </w:rPr>
        <w:t>to, encouraged, and supported.’</w:t>
      </w:r>
    </w:p>
    <w:p w14:paraId="1EAF9910" w14:textId="77777777" w:rsidR="00ED7086" w:rsidRPr="00ED7086" w:rsidRDefault="00ED7086" w:rsidP="009167D2">
      <w:pPr>
        <w:pStyle w:val="QuoteAuthor"/>
        <w:rPr>
          <w:lang w:val="en-GB"/>
        </w:rPr>
      </w:pPr>
      <w:r w:rsidRPr="00ED7086">
        <w:rPr>
          <w:lang w:val="en-GB"/>
        </w:rPr>
        <w:t>Young person in a discussion paper response</w:t>
      </w:r>
    </w:p>
    <w:p w14:paraId="0D147183" w14:textId="77777777" w:rsidR="009167D2" w:rsidRDefault="009167D2">
      <w:pPr>
        <w:rPr>
          <w:lang w:val="en-GB"/>
        </w:rPr>
      </w:pPr>
      <w:r>
        <w:rPr>
          <w:lang w:val="en-GB"/>
        </w:rPr>
        <w:br w:type="page"/>
      </w:r>
    </w:p>
    <w:p w14:paraId="518FC464" w14:textId="4AB3585B" w:rsidR="00ED7086" w:rsidRPr="00ED7086" w:rsidRDefault="00ED7086" w:rsidP="009167D2">
      <w:pPr>
        <w:pStyle w:val="IntroPara"/>
        <w:rPr>
          <w:lang w:val="en-GB"/>
        </w:rPr>
      </w:pPr>
      <w:r w:rsidRPr="00ED7086">
        <w:rPr>
          <w:lang w:val="en-GB"/>
        </w:rPr>
        <w:lastRenderedPageBreak/>
        <w:t>Young people want information shared with them in the spaces where they</w:t>
      </w:r>
      <w:r w:rsidR="009167D2">
        <w:rPr>
          <w:lang w:val="en-GB"/>
        </w:rPr>
        <w:t> </w:t>
      </w:r>
      <w:r w:rsidRPr="00ED7086">
        <w:rPr>
          <w:lang w:val="en-GB"/>
        </w:rPr>
        <w:t>are.</w:t>
      </w:r>
    </w:p>
    <w:p w14:paraId="136E1868" w14:textId="77777777" w:rsidR="00ED7086" w:rsidRPr="00ED7086" w:rsidRDefault="00ED7086" w:rsidP="009167D2">
      <w:pPr>
        <w:rPr>
          <w:lang w:val="en-GB"/>
        </w:rPr>
      </w:pPr>
      <w:r w:rsidRPr="00ED7086">
        <w:rPr>
          <w:lang w:val="en-GB"/>
        </w:rPr>
        <w:t>Young people told us they want to know about what the government is doing for them. Young people would like the government to share information that is easy for them to access and understand. This includes things like:</w:t>
      </w:r>
    </w:p>
    <w:p w14:paraId="01AB0CBA" w14:textId="77777777" w:rsidR="00ED7086" w:rsidRPr="00ED7086" w:rsidRDefault="00ED7086" w:rsidP="009167D2">
      <w:pPr>
        <w:pStyle w:val="Bullet1"/>
        <w:rPr>
          <w:lang w:val="en-GB"/>
        </w:rPr>
      </w:pPr>
      <w:r w:rsidRPr="00ED7086">
        <w:rPr>
          <w:lang w:val="en-GB"/>
        </w:rPr>
        <w:t>How to access government services and support.</w:t>
      </w:r>
    </w:p>
    <w:p w14:paraId="1A13DEDD" w14:textId="77777777" w:rsidR="00ED7086" w:rsidRPr="00ED7086" w:rsidRDefault="00ED7086" w:rsidP="009167D2">
      <w:pPr>
        <w:pStyle w:val="Bullet1"/>
        <w:rPr>
          <w:lang w:val="en-GB"/>
        </w:rPr>
      </w:pPr>
      <w:r w:rsidRPr="00ED7086">
        <w:rPr>
          <w:lang w:val="en-GB"/>
        </w:rPr>
        <w:t>Opportunities for young people around the country.</w:t>
      </w:r>
    </w:p>
    <w:p w14:paraId="07598CF9" w14:textId="77777777" w:rsidR="00ED7086" w:rsidRPr="00ED7086" w:rsidRDefault="00ED7086" w:rsidP="009167D2">
      <w:pPr>
        <w:pStyle w:val="Bullet1"/>
        <w:rPr>
          <w:lang w:val="en-GB"/>
        </w:rPr>
      </w:pPr>
      <w:r w:rsidRPr="00ED7086">
        <w:rPr>
          <w:lang w:val="en-GB"/>
        </w:rPr>
        <w:t>Updates about policies that impact them.</w:t>
      </w:r>
    </w:p>
    <w:p w14:paraId="1181D7EB" w14:textId="77777777" w:rsidR="00ED7086" w:rsidRPr="00ED7086" w:rsidRDefault="00ED7086" w:rsidP="009167D2">
      <w:pPr>
        <w:pStyle w:val="Bullet1"/>
        <w:rPr>
          <w:lang w:val="en-GB"/>
        </w:rPr>
      </w:pPr>
      <w:r w:rsidRPr="00ED7086">
        <w:rPr>
          <w:lang w:val="en-GB"/>
        </w:rPr>
        <w:t>How to get involved in government decision-making.</w:t>
      </w:r>
    </w:p>
    <w:p w14:paraId="3D451356" w14:textId="77777777" w:rsidR="00ED7086" w:rsidRPr="00ED7086" w:rsidRDefault="00ED7086" w:rsidP="009167D2">
      <w:pPr>
        <w:rPr>
          <w:lang w:val="en-GB"/>
        </w:rPr>
      </w:pPr>
      <w:r w:rsidRPr="00ED7086">
        <w:rPr>
          <w:lang w:val="en-GB"/>
        </w:rPr>
        <w:t>Young people would like for information to be shared with them in the spaces they use, such as social media. Young people told us a range of ways they would like the government to communicate and share information.</w:t>
      </w:r>
    </w:p>
    <w:p w14:paraId="1E03903A" w14:textId="77777777" w:rsidR="00ED7086" w:rsidRPr="00ED7086" w:rsidRDefault="00ED7086" w:rsidP="00AD2884">
      <w:pPr>
        <w:pStyle w:val="IntroPara"/>
        <w:rPr>
          <w:lang w:val="en-GB"/>
        </w:rPr>
      </w:pPr>
      <w:r w:rsidRPr="00ED7086">
        <w:rPr>
          <w:lang w:val="en-GB"/>
        </w:rPr>
        <w:t>When asked how they would like to hear about what the government is doing, young people said:</w:t>
      </w:r>
    </w:p>
    <w:p w14:paraId="449B4556" w14:textId="694F9F9F" w:rsidR="00ED7086" w:rsidRPr="00AD2884" w:rsidRDefault="00ED7086" w:rsidP="00AD2884">
      <w:r w:rsidRPr="00AD2884">
        <w:rPr>
          <w:rStyle w:val="InfographicNumber"/>
        </w:rPr>
        <w:t>68.8%</w:t>
      </w:r>
      <w:r w:rsidR="00AD2884">
        <w:t xml:space="preserve"> </w:t>
      </w:r>
      <w:r w:rsidRPr="00AD2884">
        <w:t>Social media</w:t>
      </w:r>
    </w:p>
    <w:p w14:paraId="40F2C60F" w14:textId="04F9D3DE" w:rsidR="00ED7086" w:rsidRPr="00AD2884" w:rsidRDefault="00ED7086" w:rsidP="00AD2884">
      <w:r w:rsidRPr="00AD2884">
        <w:rPr>
          <w:rStyle w:val="InfographicNumber"/>
        </w:rPr>
        <w:t>36.9%</w:t>
      </w:r>
      <w:r w:rsidR="00AD2884">
        <w:t xml:space="preserve"> </w:t>
      </w:r>
      <w:r w:rsidRPr="00AD2884">
        <w:t>News</w:t>
      </w:r>
    </w:p>
    <w:p w14:paraId="21ED355E" w14:textId="133A8388" w:rsidR="00ED7086" w:rsidRPr="00AD2884" w:rsidRDefault="00ED7086" w:rsidP="00AD2884">
      <w:r w:rsidRPr="00AD2884">
        <w:rPr>
          <w:rStyle w:val="InfographicNumber"/>
        </w:rPr>
        <w:t>29.4%</w:t>
      </w:r>
      <w:r w:rsidR="00AD2884">
        <w:t xml:space="preserve"> </w:t>
      </w:r>
      <w:r w:rsidRPr="00AD2884">
        <w:t>Youth organisations</w:t>
      </w:r>
    </w:p>
    <w:p w14:paraId="24251D82" w14:textId="4C91B4D6" w:rsidR="00ED7086" w:rsidRPr="00ED7086" w:rsidRDefault="00ED7086" w:rsidP="00AD2884">
      <w:pPr>
        <w:pStyle w:val="Heading1"/>
        <w:rPr>
          <w:lang w:val="en-GB"/>
        </w:rPr>
      </w:pPr>
      <w:bookmarkStart w:id="19" w:name="_Toc161412503"/>
      <w:r w:rsidRPr="00ED7086">
        <w:rPr>
          <w:lang w:val="en-GB"/>
        </w:rPr>
        <w:lastRenderedPageBreak/>
        <w:t>First Nations young</w:t>
      </w:r>
      <w:r w:rsidR="00AD2884">
        <w:rPr>
          <w:lang w:val="en-GB"/>
        </w:rPr>
        <w:t> </w:t>
      </w:r>
      <w:r w:rsidRPr="00ED7086">
        <w:rPr>
          <w:lang w:val="en-GB"/>
        </w:rPr>
        <w:t>people</w:t>
      </w:r>
      <w:bookmarkEnd w:id="19"/>
    </w:p>
    <w:p w14:paraId="3EE9CD35" w14:textId="77777777" w:rsidR="00ED7086" w:rsidRPr="00ED7086" w:rsidRDefault="00ED7086" w:rsidP="00AD2884">
      <w:pPr>
        <w:rPr>
          <w:lang w:val="en-GB"/>
        </w:rPr>
      </w:pPr>
      <w:r w:rsidRPr="00ED7086">
        <w:rPr>
          <w:lang w:val="en-GB"/>
        </w:rPr>
        <w:t>The Australian Government recognises and values the traditional knowledge, cultures, and ways of being of First Nations young people, and their connection to Country.</w:t>
      </w:r>
    </w:p>
    <w:p w14:paraId="2A7240F3" w14:textId="77777777" w:rsidR="00ED7086" w:rsidRPr="00ED7086" w:rsidRDefault="00ED7086" w:rsidP="00AD2884">
      <w:pPr>
        <w:rPr>
          <w:lang w:val="en-GB"/>
        </w:rPr>
      </w:pPr>
      <w:r w:rsidRPr="00ED7086">
        <w:rPr>
          <w:lang w:val="en-GB"/>
        </w:rPr>
        <w:t>First Nations young people have an important role to play in shaping the future of Australia. Through the National Agreement on Closing the Gap, the Australian Government has committed to working in partnership and sharing decision-making with First Nations people. The National Agreement acknowledges that better outcomes are achieved when First Nations people have a genuine say in the design and delivery of services that affect them.</w:t>
      </w:r>
    </w:p>
    <w:p w14:paraId="7C3263D2" w14:textId="77777777" w:rsidR="00ED7086" w:rsidRPr="00ED7086" w:rsidRDefault="00ED7086" w:rsidP="00AD2884">
      <w:pPr>
        <w:rPr>
          <w:lang w:val="en-GB"/>
        </w:rPr>
      </w:pPr>
      <w:r w:rsidRPr="00ED7086">
        <w:rPr>
          <w:lang w:val="en-GB"/>
        </w:rPr>
        <w:t>In our consultations, First Nations communities told us that to get involved in decision-making First Nations young people need to be supported to have a strong cultural identity. We also heard that government needs to ensure that spaces where we engage with First Nations young people are culturally safe.</w:t>
      </w:r>
    </w:p>
    <w:p w14:paraId="342C5C50" w14:textId="77777777" w:rsidR="00ED7086" w:rsidRPr="00ED7086" w:rsidRDefault="00ED7086" w:rsidP="00AD2884">
      <w:pPr>
        <w:rPr>
          <w:lang w:val="en-GB"/>
        </w:rPr>
      </w:pPr>
      <w:r w:rsidRPr="00ED7086">
        <w:rPr>
          <w:lang w:val="en-GB"/>
        </w:rPr>
        <w:t>The strategy will ensure that First Nations young people have more opportunities to connect to culture and Country and be included in government decision-making. By respecting First Nations young peoples’ ways of knowing and doing, we will ensure that engagement processes are genuine and meaningful.</w:t>
      </w:r>
    </w:p>
    <w:p w14:paraId="24DE27A1" w14:textId="6112B8BF" w:rsidR="00ED7086" w:rsidRPr="00ED7086" w:rsidRDefault="00ED7086" w:rsidP="00AD2884">
      <w:pPr>
        <w:rPr>
          <w:lang w:val="en-GB"/>
        </w:rPr>
      </w:pPr>
      <w:r w:rsidRPr="00ED7086">
        <w:rPr>
          <w:lang w:val="en-GB"/>
        </w:rPr>
        <w:t>We will do this by ensuring First Nations young people are considered and prioritised in the development and implementation of each of the actions outlined in the strategy. In doing so, we</w:t>
      </w:r>
      <w:r w:rsidR="00340D88">
        <w:rPr>
          <w:lang w:val="en-GB"/>
        </w:rPr>
        <w:t> </w:t>
      </w:r>
      <w:r w:rsidRPr="00ED7086">
        <w:rPr>
          <w:lang w:val="en-GB"/>
        </w:rPr>
        <w:t>will hope to support and empower First Nations young people to share decision-making with</w:t>
      </w:r>
      <w:r w:rsidR="00340D88">
        <w:rPr>
          <w:lang w:val="en-GB"/>
        </w:rPr>
        <w:t> </w:t>
      </w:r>
      <w:r w:rsidRPr="00ED7086">
        <w:rPr>
          <w:lang w:val="en-GB"/>
        </w:rPr>
        <w:t>government.</w:t>
      </w:r>
    </w:p>
    <w:p w14:paraId="79A318A9" w14:textId="2772BE88" w:rsidR="00ED7086" w:rsidRPr="00ED7086" w:rsidRDefault="00ED7086" w:rsidP="00AD2884">
      <w:pPr>
        <w:pStyle w:val="Quote"/>
        <w:rPr>
          <w:lang w:val="en-GB"/>
        </w:rPr>
      </w:pPr>
      <w:r w:rsidRPr="00ED7086">
        <w:rPr>
          <w:lang w:val="en-GB"/>
        </w:rPr>
        <w:t>‘The importance of Indigenous youth</w:t>
      </w:r>
      <w:r w:rsidR="009167D2">
        <w:rPr>
          <w:lang w:val="en-GB"/>
        </w:rPr>
        <w:t xml:space="preserve"> </w:t>
      </w:r>
      <w:r w:rsidRPr="00ED7086">
        <w:rPr>
          <w:lang w:val="en-GB"/>
        </w:rPr>
        <w:t>taking</w:t>
      </w:r>
      <w:r w:rsidR="009167D2">
        <w:rPr>
          <w:lang w:val="en-GB"/>
        </w:rPr>
        <w:t xml:space="preserve"> </w:t>
      </w:r>
      <w:r w:rsidRPr="00ED7086">
        <w:rPr>
          <w:lang w:val="en-GB"/>
        </w:rPr>
        <w:t>up space in government reaffirms what</w:t>
      </w:r>
      <w:r w:rsidR="009167D2">
        <w:rPr>
          <w:lang w:val="en-GB"/>
        </w:rPr>
        <w:t xml:space="preserve"> </w:t>
      </w:r>
      <w:r w:rsidRPr="00ED7086">
        <w:rPr>
          <w:lang w:val="en-GB"/>
        </w:rPr>
        <w:t>our</w:t>
      </w:r>
      <w:r w:rsidR="009167D2">
        <w:rPr>
          <w:lang w:val="en-GB"/>
        </w:rPr>
        <w:t xml:space="preserve"> </w:t>
      </w:r>
      <w:r w:rsidRPr="00ED7086">
        <w:rPr>
          <w:lang w:val="en-GB"/>
        </w:rPr>
        <w:t>Elders and ancestral knowledge systems</w:t>
      </w:r>
      <w:r w:rsidR="009167D2">
        <w:rPr>
          <w:lang w:val="en-GB"/>
        </w:rPr>
        <w:t xml:space="preserve"> </w:t>
      </w:r>
      <w:r w:rsidRPr="00ED7086">
        <w:rPr>
          <w:lang w:val="en-GB"/>
        </w:rPr>
        <w:t>have</w:t>
      </w:r>
      <w:r w:rsidR="009167D2">
        <w:rPr>
          <w:lang w:val="en-GB"/>
        </w:rPr>
        <w:t xml:space="preserve"> </w:t>
      </w:r>
      <w:r w:rsidRPr="00ED7086">
        <w:rPr>
          <w:lang w:val="en-GB"/>
        </w:rPr>
        <w:t>taught us about survival on this land. Being</w:t>
      </w:r>
      <w:r w:rsidR="009167D2">
        <w:rPr>
          <w:lang w:val="en-GB"/>
        </w:rPr>
        <w:t xml:space="preserve"> </w:t>
      </w:r>
      <w:r w:rsidRPr="00ED7086">
        <w:rPr>
          <w:lang w:val="en-GB"/>
        </w:rPr>
        <w:t>able to</w:t>
      </w:r>
      <w:r w:rsidR="009167D2">
        <w:rPr>
          <w:lang w:val="en-GB"/>
        </w:rPr>
        <w:t xml:space="preserve"> </w:t>
      </w:r>
      <w:r w:rsidRPr="00ED7086">
        <w:rPr>
          <w:lang w:val="en-GB"/>
        </w:rPr>
        <w:t>have</w:t>
      </w:r>
      <w:r w:rsidR="009167D2">
        <w:rPr>
          <w:lang w:val="en-GB"/>
        </w:rPr>
        <w:t xml:space="preserve"> </w:t>
      </w:r>
      <w:r w:rsidRPr="00ED7086">
        <w:rPr>
          <w:lang w:val="en-GB"/>
        </w:rPr>
        <w:t>our voices amplified allows</w:t>
      </w:r>
      <w:r w:rsidR="009167D2">
        <w:rPr>
          <w:lang w:val="en-GB"/>
        </w:rPr>
        <w:t xml:space="preserve"> </w:t>
      </w:r>
      <w:r w:rsidRPr="00ED7086">
        <w:rPr>
          <w:lang w:val="en-GB"/>
        </w:rPr>
        <w:t>us</w:t>
      </w:r>
      <w:r w:rsidR="009167D2">
        <w:rPr>
          <w:lang w:val="en-GB"/>
        </w:rPr>
        <w:t xml:space="preserve"> </w:t>
      </w:r>
      <w:r w:rsidRPr="00ED7086">
        <w:rPr>
          <w:lang w:val="en-GB"/>
        </w:rPr>
        <w:t>to practice</w:t>
      </w:r>
      <w:r w:rsidR="009167D2">
        <w:rPr>
          <w:lang w:val="en-GB"/>
        </w:rPr>
        <w:t xml:space="preserve"> </w:t>
      </w:r>
      <w:r w:rsidRPr="00ED7086">
        <w:rPr>
          <w:lang w:val="en-GB"/>
        </w:rPr>
        <w:t>self-determination towards</w:t>
      </w:r>
      <w:r w:rsidR="009167D2">
        <w:rPr>
          <w:lang w:val="en-GB"/>
        </w:rPr>
        <w:t xml:space="preserve"> </w:t>
      </w:r>
      <w:r w:rsidRPr="00ED7086">
        <w:rPr>
          <w:lang w:val="en-GB"/>
        </w:rPr>
        <w:t>our past,</w:t>
      </w:r>
      <w:r w:rsidR="009167D2">
        <w:rPr>
          <w:lang w:val="en-GB"/>
        </w:rPr>
        <w:t xml:space="preserve"> </w:t>
      </w:r>
      <w:r w:rsidRPr="00ED7086">
        <w:rPr>
          <w:lang w:val="en-GB"/>
        </w:rPr>
        <w:t>present and future.’</w:t>
      </w:r>
    </w:p>
    <w:p w14:paraId="00F60F0C" w14:textId="77777777" w:rsidR="00ED7086" w:rsidRPr="00ED7086" w:rsidRDefault="00ED7086" w:rsidP="00AD2884">
      <w:pPr>
        <w:pStyle w:val="QuoteAuthor"/>
        <w:rPr>
          <w:lang w:val="en-GB"/>
        </w:rPr>
      </w:pPr>
      <w:r w:rsidRPr="00ED7086">
        <w:rPr>
          <w:lang w:val="en-GB"/>
        </w:rPr>
        <w:t>Youth Advisory Group member</w:t>
      </w:r>
    </w:p>
    <w:p w14:paraId="7AABF860" w14:textId="77777777" w:rsidR="00ED7086" w:rsidRPr="00ED7086" w:rsidRDefault="00ED7086" w:rsidP="00AD2884">
      <w:pPr>
        <w:pStyle w:val="Heading1"/>
        <w:rPr>
          <w:lang w:val="en-GB"/>
        </w:rPr>
      </w:pPr>
      <w:bookmarkStart w:id="20" w:name="_Toc161412504"/>
      <w:r w:rsidRPr="00ED7086">
        <w:rPr>
          <w:lang w:val="en-GB"/>
        </w:rPr>
        <w:lastRenderedPageBreak/>
        <w:t>What we will do</w:t>
      </w:r>
      <w:bookmarkEnd w:id="20"/>
    </w:p>
    <w:p w14:paraId="326483D9" w14:textId="77777777" w:rsidR="00ED7086" w:rsidRPr="00ED7086" w:rsidRDefault="00ED7086" w:rsidP="00AD2884">
      <w:pPr>
        <w:pStyle w:val="Heading2"/>
        <w:rPr>
          <w:lang w:val="en-GB"/>
        </w:rPr>
      </w:pPr>
      <w:bookmarkStart w:id="21" w:name="_Toc161412505"/>
      <w:r w:rsidRPr="00ED7086">
        <w:rPr>
          <w:lang w:val="en-GB"/>
        </w:rPr>
        <w:t>Vision</w:t>
      </w:r>
      <w:bookmarkEnd w:id="21"/>
    </w:p>
    <w:p w14:paraId="5522DC58" w14:textId="77777777" w:rsidR="00ED7086" w:rsidRPr="00ED7086" w:rsidRDefault="00ED7086" w:rsidP="00AD2884">
      <w:pPr>
        <w:pStyle w:val="IntroPara"/>
        <w:rPr>
          <w:lang w:val="en-GB"/>
        </w:rPr>
      </w:pPr>
      <w:r w:rsidRPr="00ED7086">
        <w:rPr>
          <w:lang w:val="en-GB"/>
        </w:rPr>
        <w:t>Young people are empowered, valued, and contribute to government decision-making.</w:t>
      </w:r>
    </w:p>
    <w:p w14:paraId="0C039DE1" w14:textId="751C736B" w:rsidR="00ED7086" w:rsidRPr="00ED7086" w:rsidRDefault="00ED7086" w:rsidP="00AD2884">
      <w:pPr>
        <w:pStyle w:val="Heading2"/>
        <w:rPr>
          <w:lang w:val="en-GB"/>
        </w:rPr>
      </w:pPr>
      <w:bookmarkStart w:id="22" w:name="_Toc161412506"/>
      <w:r w:rsidRPr="00ED7086">
        <w:rPr>
          <w:lang w:val="en-GB"/>
        </w:rPr>
        <w:t>Priority 1</w:t>
      </w:r>
      <w:r w:rsidR="00AD2884">
        <w:rPr>
          <w:lang w:val="en-GB"/>
        </w:rPr>
        <w:t xml:space="preserve">: </w:t>
      </w:r>
      <w:r w:rsidRPr="00ED7086">
        <w:rPr>
          <w:lang w:val="en-GB"/>
        </w:rPr>
        <w:t>We will recognise and listen to young</w:t>
      </w:r>
      <w:r w:rsidR="00340D88">
        <w:rPr>
          <w:lang w:val="en-GB"/>
        </w:rPr>
        <w:t> </w:t>
      </w:r>
      <w:r w:rsidRPr="00ED7086">
        <w:rPr>
          <w:lang w:val="en-GB"/>
        </w:rPr>
        <w:t>people</w:t>
      </w:r>
      <w:bookmarkEnd w:id="22"/>
    </w:p>
    <w:p w14:paraId="01CC836E" w14:textId="77777777" w:rsidR="00ED7086" w:rsidRPr="00ED7086" w:rsidRDefault="00ED7086" w:rsidP="00AD2884">
      <w:pPr>
        <w:rPr>
          <w:lang w:val="en-GB"/>
        </w:rPr>
      </w:pPr>
      <w:r w:rsidRPr="00ED7086">
        <w:rPr>
          <w:lang w:val="en-GB"/>
        </w:rPr>
        <w:t>The Youth Engagement Model is already providing young people a formal way to engage with government on the important issues that matter most to them. However, we know that young people want more opportunities to contribute to government decision-making. The Australian Government will provide young people with more platforms to share their views, ideas and experiences with government and the broader community. In doing so, young people from right across the country will continue to help shape the future of Australia and be recognised for their efforts. We are continuing to achieve this priority by recognising and collaborating with young people in ways that value their lived experience.</w:t>
      </w:r>
    </w:p>
    <w:p w14:paraId="1DDAB967" w14:textId="77777777" w:rsidR="00ED7086" w:rsidRPr="00ED7086" w:rsidRDefault="00ED7086" w:rsidP="00AD2884">
      <w:pPr>
        <w:pStyle w:val="Heading3"/>
        <w:rPr>
          <w:lang w:val="en-GB"/>
        </w:rPr>
      </w:pPr>
      <w:r w:rsidRPr="00ED7086">
        <w:rPr>
          <w:lang w:val="en-GB"/>
        </w:rPr>
        <w:t>Action 1.1 Collaborating with young people</w:t>
      </w:r>
    </w:p>
    <w:p w14:paraId="6B075EDD" w14:textId="77777777" w:rsidR="00ED7086" w:rsidRPr="00ED7086" w:rsidRDefault="00ED7086" w:rsidP="00AD2884">
      <w:pPr>
        <w:rPr>
          <w:lang w:val="en-GB"/>
        </w:rPr>
      </w:pPr>
      <w:r w:rsidRPr="00ED7086">
        <w:rPr>
          <w:lang w:val="en-GB"/>
        </w:rPr>
        <w:t xml:space="preserve">We will run an annual National Youth Forum to provide opportunities for young people from across the country to share ideas, build skills and contribute to government decision-making. This forum will include workshops and discussions on policies and programs that impact young people. We will also host other consultations each year to support the National Youth Forum. This will enable us to connect with young people in the spaces where they are, such as at schools, </w:t>
      </w:r>
      <w:proofErr w:type="gramStart"/>
      <w:r w:rsidRPr="00ED7086">
        <w:rPr>
          <w:lang w:val="en-GB"/>
        </w:rPr>
        <w:t>TAFEs</w:t>
      </w:r>
      <w:proofErr w:type="gramEnd"/>
      <w:r w:rsidRPr="00ED7086">
        <w:rPr>
          <w:lang w:val="en-GB"/>
        </w:rPr>
        <w:t xml:space="preserve"> and universities.</w:t>
      </w:r>
    </w:p>
    <w:p w14:paraId="14CF28D8" w14:textId="77777777" w:rsidR="00ED7086" w:rsidRPr="00ED7086" w:rsidRDefault="00ED7086" w:rsidP="00AD2884">
      <w:pPr>
        <w:rPr>
          <w:lang w:val="en-GB"/>
        </w:rPr>
      </w:pPr>
      <w:r w:rsidRPr="00ED7086">
        <w:rPr>
          <w:lang w:val="en-GB"/>
        </w:rPr>
        <w:t>We will continue the Youth Advisory Groups that partner young people with an Australian Government department or agency. Youth Advisory Group members work on the development of policies and programs that matter to young people. The focus and membership of the Youth Advisory Groups will change annually and will include a First Nations Youth Advisory Group each year.</w:t>
      </w:r>
    </w:p>
    <w:p w14:paraId="6A5E90F3" w14:textId="77777777" w:rsidR="00ED7086" w:rsidRDefault="00ED7086" w:rsidP="00AD2884">
      <w:pPr>
        <w:rPr>
          <w:lang w:val="en-GB"/>
        </w:rPr>
      </w:pPr>
      <w:r w:rsidRPr="00ED7086">
        <w:rPr>
          <w:lang w:val="en-GB"/>
        </w:rPr>
        <w:t>We will continue our collaboration with the Youth Steering Committee which will provide advice and support the delivery of this strategy. Youth Steering Committee members will also provide guidance on the development of policies and programs that impact young people.</w:t>
      </w:r>
    </w:p>
    <w:p w14:paraId="4FB027C2" w14:textId="33F22C85" w:rsidR="00AD2884" w:rsidRDefault="00AD2884">
      <w:pPr>
        <w:rPr>
          <w:lang w:val="en-GB"/>
        </w:rPr>
      </w:pPr>
      <w:r>
        <w:rPr>
          <w:lang w:val="en-GB"/>
        </w:rPr>
        <w:br w:type="page"/>
      </w:r>
    </w:p>
    <w:p w14:paraId="48EBBA1B" w14:textId="77777777" w:rsidR="00ED7086" w:rsidRPr="00ED7086" w:rsidRDefault="00ED7086" w:rsidP="00F83BB8">
      <w:pPr>
        <w:pStyle w:val="Heading2NoTOC"/>
      </w:pPr>
      <w:bookmarkStart w:id="23" w:name="_Toc161411526"/>
      <w:r w:rsidRPr="00ED7086">
        <w:lastRenderedPageBreak/>
        <w:t>Case Study from the Youth Advisory Groups</w:t>
      </w:r>
      <w:bookmarkEnd w:id="23"/>
    </w:p>
    <w:p w14:paraId="164F7301" w14:textId="77777777" w:rsidR="00ED7086" w:rsidRPr="00ED7086" w:rsidRDefault="00ED7086" w:rsidP="00AD2884">
      <w:pPr>
        <w:rPr>
          <w:lang w:val="en-GB"/>
        </w:rPr>
      </w:pPr>
      <w:r w:rsidRPr="00ED7086">
        <w:rPr>
          <w:lang w:val="en-GB"/>
        </w:rPr>
        <w:t>The Youth Advisory Group on Climate Change and COP28 worked with the Department of Climate Change, Energy, the Environment and Water to help shape Australia’s engagement at the 28th Conference of the Parties of the United Nations Framework Convention on Climate Change. Youth Advisory Group members contributed to the design of the Australian Pavilion’s programming and provided advice to the department and Minister for Climate Change and Energy on ways to better engage with young people. A member of the Youth Advisory Group travelled to attend COP28, participating in youth panel events, observing negotiations and networking with counterparts from across the globe.</w:t>
      </w:r>
    </w:p>
    <w:p w14:paraId="00FBB500" w14:textId="197496A1" w:rsidR="00ED7086" w:rsidRPr="00ED7086" w:rsidRDefault="00ED7086" w:rsidP="00AD2884">
      <w:pPr>
        <w:pStyle w:val="Quote"/>
        <w:rPr>
          <w:lang w:val="en-GB"/>
        </w:rPr>
      </w:pPr>
      <w:r w:rsidRPr="00ED7086">
        <w:rPr>
          <w:lang w:val="en-GB"/>
        </w:rPr>
        <w:t>‘Climate change is a global, intergenerational challenge. While</w:t>
      </w:r>
      <w:r w:rsidR="00340D88">
        <w:rPr>
          <w:lang w:val="en-GB"/>
        </w:rPr>
        <w:t> </w:t>
      </w:r>
      <w:r w:rsidRPr="00ED7086">
        <w:rPr>
          <w:lang w:val="en-GB"/>
        </w:rPr>
        <w:t>young people stand to lose the most from the impacts of</w:t>
      </w:r>
      <w:r w:rsidR="00340D88">
        <w:rPr>
          <w:lang w:val="en-GB"/>
        </w:rPr>
        <w:t> </w:t>
      </w:r>
      <w:r w:rsidRPr="00ED7086">
        <w:rPr>
          <w:lang w:val="en-GB"/>
        </w:rPr>
        <w:t>climate change, they are also powerful agents of innovation and change. Engaging directly with young people through the Office for Youth and the Youth Advisory Group model, is a great example of the intergenerational dialogue needed to co-design public policy to achieve a prosperous and low-carbon future for Australia, and</w:t>
      </w:r>
      <w:r w:rsidR="00340D88">
        <w:rPr>
          <w:lang w:val="en-GB"/>
        </w:rPr>
        <w:t> </w:t>
      </w:r>
      <w:r w:rsidRPr="00ED7086">
        <w:rPr>
          <w:lang w:val="en-GB"/>
        </w:rPr>
        <w:t>the</w:t>
      </w:r>
      <w:r w:rsidR="00340D88">
        <w:rPr>
          <w:lang w:val="en-GB"/>
        </w:rPr>
        <w:t> </w:t>
      </w:r>
      <w:r w:rsidRPr="00ED7086">
        <w:rPr>
          <w:lang w:val="en-GB"/>
        </w:rPr>
        <w:t>world.’</w:t>
      </w:r>
    </w:p>
    <w:p w14:paraId="535B66FD" w14:textId="6990B25D" w:rsidR="00ED7086" w:rsidRPr="00ED7086" w:rsidRDefault="00ED7086" w:rsidP="00AD2884">
      <w:pPr>
        <w:pStyle w:val="QuoteAuthor"/>
        <w:rPr>
          <w:lang w:val="en-GB"/>
        </w:rPr>
      </w:pPr>
      <w:r w:rsidRPr="00ED7086">
        <w:rPr>
          <w:lang w:val="en-GB"/>
        </w:rPr>
        <w:t>Department of Climate Change, EnerGy, the</w:t>
      </w:r>
      <w:r w:rsidR="00340D88">
        <w:rPr>
          <w:lang w:val="en-GB"/>
        </w:rPr>
        <w:t> </w:t>
      </w:r>
      <w:r w:rsidRPr="00ED7086">
        <w:rPr>
          <w:lang w:val="en-GB"/>
        </w:rPr>
        <w:t>Environment and Water</w:t>
      </w:r>
    </w:p>
    <w:p w14:paraId="748AD545" w14:textId="77777777" w:rsidR="00ED7086" w:rsidRPr="00ED7086" w:rsidRDefault="00ED7086" w:rsidP="00AD2884">
      <w:pPr>
        <w:pStyle w:val="Heading3"/>
        <w:rPr>
          <w:lang w:val="en-GB"/>
        </w:rPr>
      </w:pPr>
      <w:r w:rsidRPr="00ED7086">
        <w:rPr>
          <w:lang w:val="en-GB"/>
        </w:rPr>
        <w:t>Action 1.2 RECOGNISING young people</w:t>
      </w:r>
    </w:p>
    <w:p w14:paraId="0D24A9D0" w14:textId="77777777" w:rsidR="00ED7086" w:rsidRPr="00ED7086" w:rsidRDefault="00ED7086" w:rsidP="00AD2884">
      <w:pPr>
        <w:rPr>
          <w:lang w:val="en-GB"/>
        </w:rPr>
      </w:pPr>
      <w:r w:rsidRPr="00ED7086">
        <w:rPr>
          <w:lang w:val="en-GB"/>
        </w:rPr>
        <w:t>We will establish a National Youth Week to recognise young people’s contributions to their communities in Australia. We will promote the positive contributions of young people and host the National Youth Forum.</w:t>
      </w:r>
    </w:p>
    <w:p w14:paraId="529339D9" w14:textId="77777777" w:rsidR="00ED7086" w:rsidRPr="00ED7086" w:rsidRDefault="00ED7086" w:rsidP="00AD2884">
      <w:pPr>
        <w:rPr>
          <w:lang w:val="en-GB"/>
        </w:rPr>
      </w:pPr>
      <w:r w:rsidRPr="00ED7086">
        <w:rPr>
          <w:lang w:val="en-GB"/>
        </w:rPr>
        <w:t>We will also provide ongoing funding and support for the Young Australian of the Year Awards. This initiative recognises outstanding young people from around Australia who have made a significant contribution to their communities and country.</w:t>
      </w:r>
    </w:p>
    <w:p w14:paraId="751F16E4" w14:textId="77777777" w:rsidR="00ED7086" w:rsidRPr="00ED7086" w:rsidRDefault="00ED7086" w:rsidP="00AD2884">
      <w:pPr>
        <w:pStyle w:val="Heading3"/>
        <w:rPr>
          <w:lang w:val="en-GB"/>
        </w:rPr>
      </w:pPr>
      <w:r w:rsidRPr="00ED7086">
        <w:rPr>
          <w:lang w:val="en-GB"/>
        </w:rPr>
        <w:t>Measuring our progress</w:t>
      </w:r>
    </w:p>
    <w:p w14:paraId="44BE1998" w14:textId="77777777" w:rsidR="00ED7086" w:rsidRPr="00ED7086" w:rsidRDefault="00ED7086" w:rsidP="00AD2884">
      <w:pPr>
        <w:rPr>
          <w:lang w:val="en-GB"/>
        </w:rPr>
      </w:pPr>
      <w:r w:rsidRPr="00ED7086">
        <w:rPr>
          <w:lang w:val="en-GB"/>
        </w:rPr>
        <w:t>Each year we will review our progress on this priority by measuring:</w:t>
      </w:r>
    </w:p>
    <w:p w14:paraId="4BE8C44B" w14:textId="080F4302" w:rsidR="00ED7086" w:rsidRPr="00ED7086" w:rsidRDefault="00ED7086" w:rsidP="00AD2884">
      <w:pPr>
        <w:pStyle w:val="Bullet1"/>
        <w:rPr>
          <w:lang w:val="en-GB"/>
        </w:rPr>
      </w:pPr>
      <w:r w:rsidRPr="00ED7086">
        <w:rPr>
          <w:lang w:val="en-GB"/>
        </w:rPr>
        <w:t>Percentage of program participants who felt they directly influenced a government policy or</w:t>
      </w:r>
      <w:r w:rsidR="00AD2884">
        <w:rPr>
          <w:lang w:val="en-GB"/>
        </w:rPr>
        <w:t> </w:t>
      </w:r>
      <w:r w:rsidRPr="00ED7086">
        <w:rPr>
          <w:lang w:val="en-GB"/>
        </w:rPr>
        <w:t>program.</w:t>
      </w:r>
    </w:p>
    <w:p w14:paraId="3BBF568D" w14:textId="731AADBB" w:rsidR="00ED7086" w:rsidRPr="00ED7086" w:rsidRDefault="00ED7086" w:rsidP="00AD2884">
      <w:pPr>
        <w:pStyle w:val="Bullet1"/>
        <w:rPr>
          <w:lang w:val="en-GB"/>
        </w:rPr>
      </w:pPr>
      <w:r w:rsidRPr="00ED7086">
        <w:rPr>
          <w:lang w:val="en-GB"/>
        </w:rPr>
        <w:t>Percentage of young people who report a positive experience at a government event or</w:t>
      </w:r>
      <w:r w:rsidR="00AD2884">
        <w:rPr>
          <w:lang w:val="en-GB"/>
        </w:rPr>
        <w:t> </w:t>
      </w:r>
      <w:r w:rsidRPr="00ED7086">
        <w:rPr>
          <w:lang w:val="en-GB"/>
        </w:rPr>
        <w:t>program.</w:t>
      </w:r>
    </w:p>
    <w:p w14:paraId="366828E1" w14:textId="33855F1A" w:rsidR="00ED7086" w:rsidRPr="00ED7086" w:rsidRDefault="00ED7086" w:rsidP="00AD2884">
      <w:pPr>
        <w:pStyle w:val="Bullet1"/>
        <w:rPr>
          <w:lang w:val="en-GB"/>
        </w:rPr>
      </w:pPr>
      <w:r w:rsidRPr="00ED7086">
        <w:rPr>
          <w:lang w:val="en-GB"/>
        </w:rPr>
        <w:t>Percentage of program participants who feel they are recognised for their contributions in</w:t>
      </w:r>
      <w:r w:rsidR="00AD2884">
        <w:rPr>
          <w:lang w:val="en-GB"/>
        </w:rPr>
        <w:t> </w:t>
      </w:r>
      <w:r w:rsidRPr="00ED7086">
        <w:rPr>
          <w:lang w:val="en-GB"/>
        </w:rPr>
        <w:t>the community.</w:t>
      </w:r>
    </w:p>
    <w:p w14:paraId="5750D20D" w14:textId="2B6E54B0" w:rsidR="00ED7086" w:rsidRPr="00ED7086" w:rsidRDefault="00ED7086" w:rsidP="00AD2884">
      <w:pPr>
        <w:pStyle w:val="Heading2"/>
        <w:rPr>
          <w:lang w:val="en-GB"/>
        </w:rPr>
      </w:pPr>
      <w:bookmarkStart w:id="24" w:name="_Toc161412507"/>
      <w:r w:rsidRPr="00ED7086">
        <w:rPr>
          <w:lang w:val="en-GB"/>
        </w:rPr>
        <w:lastRenderedPageBreak/>
        <w:t>Priority 2</w:t>
      </w:r>
      <w:r w:rsidR="00AD2884">
        <w:rPr>
          <w:lang w:val="en-GB"/>
        </w:rPr>
        <w:t xml:space="preserve">: </w:t>
      </w:r>
      <w:r w:rsidRPr="00ED7086">
        <w:rPr>
          <w:lang w:val="en-GB"/>
        </w:rPr>
        <w:t>We will empower young people to advocate and engage with government</w:t>
      </w:r>
      <w:bookmarkEnd w:id="24"/>
    </w:p>
    <w:p w14:paraId="52972D1D" w14:textId="77777777" w:rsidR="00ED7086" w:rsidRPr="00ED7086" w:rsidRDefault="00ED7086" w:rsidP="00AD2884">
      <w:pPr>
        <w:rPr>
          <w:lang w:val="en-GB"/>
        </w:rPr>
      </w:pPr>
      <w:r w:rsidRPr="00ED7086">
        <w:rPr>
          <w:lang w:val="en-GB"/>
        </w:rPr>
        <w:t xml:space="preserve">Young people have said it needs to be easier to find information about government programs and services. Young people also want opportunities to build their skills and confidence in advocacy and leadership. The Government is making it easier for young people to find the information they </w:t>
      </w:r>
      <w:proofErr w:type="gramStart"/>
      <w:r w:rsidRPr="00ED7086">
        <w:rPr>
          <w:lang w:val="en-GB"/>
        </w:rPr>
        <w:t>need</w:t>
      </w:r>
      <w:proofErr w:type="gramEnd"/>
      <w:r w:rsidRPr="00ED7086">
        <w:rPr>
          <w:lang w:val="en-GB"/>
        </w:rPr>
        <w:t xml:space="preserve"> and we are providing opportunities for them to build their skills to engage with government. Our goal is for young people to feel empowered to access government programs and services and advocate for their views in a range of ways. We will continue to achieve this priority by empowering and connecting with young people.</w:t>
      </w:r>
    </w:p>
    <w:p w14:paraId="0CAA9D10" w14:textId="77777777" w:rsidR="00ED7086" w:rsidRPr="00ED7086" w:rsidRDefault="00ED7086" w:rsidP="00AD2884">
      <w:pPr>
        <w:pStyle w:val="Heading3"/>
        <w:rPr>
          <w:lang w:val="en-GB"/>
        </w:rPr>
      </w:pPr>
      <w:r w:rsidRPr="00ED7086">
        <w:rPr>
          <w:lang w:val="en-GB"/>
        </w:rPr>
        <w:t>Action 2.1 Connecting with young people</w:t>
      </w:r>
    </w:p>
    <w:p w14:paraId="08581508" w14:textId="77777777" w:rsidR="00ED7086" w:rsidRPr="00ED7086" w:rsidRDefault="00ED7086" w:rsidP="00AD2884">
      <w:pPr>
        <w:rPr>
          <w:lang w:val="en-GB"/>
        </w:rPr>
      </w:pPr>
      <w:r w:rsidRPr="00ED7086">
        <w:rPr>
          <w:lang w:val="en-GB"/>
        </w:rPr>
        <w:t>We will develop a new digital youth hub and updated social media channels for young people. Through these digital platforms young people will be able to easily connect with government and access the information and support they need. These resources will be accessible with content created and guided by young people.</w:t>
      </w:r>
    </w:p>
    <w:p w14:paraId="362B7972" w14:textId="77777777" w:rsidR="00ED7086" w:rsidRPr="00ED7086" w:rsidRDefault="00ED7086" w:rsidP="00AD2884">
      <w:pPr>
        <w:pStyle w:val="IntroPara"/>
        <w:rPr>
          <w:lang w:val="en-GB"/>
        </w:rPr>
      </w:pPr>
      <w:r w:rsidRPr="00ED7086">
        <w:rPr>
          <w:lang w:val="en-GB"/>
        </w:rPr>
        <w:t>The digital youth hub and social media channels will highlight information and resources to empower and support young people including:</w:t>
      </w:r>
    </w:p>
    <w:p w14:paraId="3CDEE454" w14:textId="041A4642" w:rsidR="00ED7086" w:rsidRPr="00ED7086" w:rsidRDefault="00ED7086" w:rsidP="00AD2884">
      <w:pPr>
        <w:pStyle w:val="Bullet1"/>
        <w:rPr>
          <w:lang w:val="en-GB"/>
        </w:rPr>
      </w:pPr>
      <w:r w:rsidRPr="00ED7086">
        <w:rPr>
          <w:lang w:val="en-GB"/>
        </w:rPr>
        <w:t>How to access services</w:t>
      </w:r>
      <w:r w:rsidR="009167D2">
        <w:rPr>
          <w:lang w:val="en-GB"/>
        </w:rPr>
        <w:t xml:space="preserve"> </w:t>
      </w:r>
      <w:r w:rsidRPr="00ED7086">
        <w:rPr>
          <w:lang w:val="en-GB"/>
        </w:rPr>
        <w:t>and</w:t>
      </w:r>
      <w:r w:rsidR="009167D2">
        <w:rPr>
          <w:lang w:val="en-GB"/>
        </w:rPr>
        <w:t xml:space="preserve"> </w:t>
      </w:r>
      <w:r w:rsidRPr="00ED7086">
        <w:rPr>
          <w:lang w:val="en-GB"/>
        </w:rPr>
        <w:t>support.</w:t>
      </w:r>
    </w:p>
    <w:p w14:paraId="4DEA4328" w14:textId="77777777" w:rsidR="00ED7086" w:rsidRPr="00ED7086" w:rsidRDefault="00ED7086" w:rsidP="00AD2884">
      <w:pPr>
        <w:pStyle w:val="Bullet1"/>
        <w:rPr>
          <w:lang w:val="en-GB"/>
        </w:rPr>
      </w:pPr>
      <w:r w:rsidRPr="00ED7086">
        <w:rPr>
          <w:lang w:val="en-GB"/>
        </w:rPr>
        <w:t>What is happening for young people around Australia.</w:t>
      </w:r>
    </w:p>
    <w:p w14:paraId="2F1F2ACD" w14:textId="258A7F20" w:rsidR="00ED7086" w:rsidRPr="00ED7086" w:rsidRDefault="00ED7086" w:rsidP="00AD2884">
      <w:pPr>
        <w:pStyle w:val="Bullet1"/>
        <w:rPr>
          <w:lang w:val="en-GB"/>
        </w:rPr>
      </w:pPr>
      <w:r w:rsidRPr="00ED7086">
        <w:rPr>
          <w:lang w:val="en-GB"/>
        </w:rPr>
        <w:t>Where to find information about topics relevant to young</w:t>
      </w:r>
      <w:r w:rsidR="009167D2">
        <w:rPr>
          <w:lang w:val="en-GB"/>
        </w:rPr>
        <w:t xml:space="preserve"> </w:t>
      </w:r>
      <w:r w:rsidRPr="00ED7086">
        <w:rPr>
          <w:lang w:val="en-GB"/>
        </w:rPr>
        <w:t>people.</w:t>
      </w:r>
    </w:p>
    <w:p w14:paraId="59B9C912" w14:textId="77777777" w:rsidR="00ED7086" w:rsidRPr="00ED7086" w:rsidRDefault="00ED7086" w:rsidP="00AD2884">
      <w:pPr>
        <w:pStyle w:val="Bullet1"/>
        <w:rPr>
          <w:lang w:val="en-GB"/>
        </w:rPr>
      </w:pPr>
      <w:r w:rsidRPr="00ED7086">
        <w:rPr>
          <w:lang w:val="en-GB"/>
        </w:rPr>
        <w:t>What the Australian Government is doing for young people.</w:t>
      </w:r>
    </w:p>
    <w:p w14:paraId="4763A622" w14:textId="77777777" w:rsidR="00ED7086" w:rsidRDefault="00ED7086" w:rsidP="00AD2884">
      <w:pPr>
        <w:pStyle w:val="Bullet1"/>
        <w:rPr>
          <w:lang w:val="en-GB"/>
        </w:rPr>
      </w:pPr>
      <w:r w:rsidRPr="00ED7086">
        <w:rPr>
          <w:lang w:val="en-GB"/>
        </w:rPr>
        <w:t>How to share ideas and engage with the government.</w:t>
      </w:r>
    </w:p>
    <w:p w14:paraId="5179FCC3" w14:textId="7B102EAD" w:rsidR="00AD2884" w:rsidRDefault="00AD2884">
      <w:pPr>
        <w:rPr>
          <w:lang w:val="en-GB"/>
        </w:rPr>
      </w:pPr>
      <w:r>
        <w:rPr>
          <w:lang w:val="en-GB"/>
        </w:rPr>
        <w:br w:type="page"/>
      </w:r>
    </w:p>
    <w:p w14:paraId="54E94416" w14:textId="77777777" w:rsidR="00ED7086" w:rsidRPr="00ED7086" w:rsidRDefault="00ED7086" w:rsidP="00AD2884">
      <w:pPr>
        <w:pStyle w:val="Quote"/>
        <w:rPr>
          <w:lang w:val="en-GB"/>
        </w:rPr>
      </w:pPr>
      <w:r w:rsidRPr="00ED7086">
        <w:rPr>
          <w:lang w:val="en-GB"/>
        </w:rPr>
        <w:lastRenderedPageBreak/>
        <w:t>‘Engage with young people in young people’s spaces and on young people’s terms.’</w:t>
      </w:r>
    </w:p>
    <w:p w14:paraId="13E5E2C0" w14:textId="77777777" w:rsidR="00ED7086" w:rsidRPr="00ED7086" w:rsidRDefault="00ED7086" w:rsidP="00AD2884">
      <w:pPr>
        <w:pStyle w:val="QuoteAuthor"/>
        <w:rPr>
          <w:lang w:val="en-GB"/>
        </w:rPr>
      </w:pPr>
      <w:r w:rsidRPr="00ED7086">
        <w:rPr>
          <w:lang w:val="en-GB"/>
        </w:rPr>
        <w:t>Young person in a discussion paper response</w:t>
      </w:r>
    </w:p>
    <w:p w14:paraId="7538A2A8" w14:textId="77777777" w:rsidR="00ED7086" w:rsidRPr="00ED7086" w:rsidRDefault="00ED7086" w:rsidP="00AD2884">
      <w:pPr>
        <w:pStyle w:val="Heading3"/>
        <w:rPr>
          <w:lang w:val="en-GB"/>
        </w:rPr>
      </w:pPr>
      <w:r w:rsidRPr="00ED7086">
        <w:rPr>
          <w:lang w:val="en-GB"/>
        </w:rPr>
        <w:t>Action 2.2 EMPOWERING young people</w:t>
      </w:r>
    </w:p>
    <w:p w14:paraId="18C50F1B" w14:textId="054D7F88" w:rsidR="00ED7086" w:rsidRPr="00ED7086" w:rsidRDefault="00ED7086" w:rsidP="00AD2884">
      <w:pPr>
        <w:rPr>
          <w:lang w:val="en-GB"/>
        </w:rPr>
      </w:pPr>
      <w:r w:rsidRPr="00ED7086">
        <w:rPr>
          <w:lang w:val="en-GB"/>
        </w:rPr>
        <w:t>We will provide opportunities for First Nations young people to build their capacity to engage with</w:t>
      </w:r>
      <w:r w:rsidR="009167D2">
        <w:rPr>
          <w:lang w:val="en-GB"/>
        </w:rPr>
        <w:t xml:space="preserve"> </w:t>
      </w:r>
      <w:r w:rsidRPr="00ED7086">
        <w:rPr>
          <w:lang w:val="en-GB"/>
        </w:rPr>
        <w:t>government. We will achieve this by providing grants to strengthen the capability of First Nations young people in leadership and engagement. This action will support First Nations young people to have a strong cultural identity and empower them to advocate on the issues that matter most to them.</w:t>
      </w:r>
    </w:p>
    <w:p w14:paraId="5AE12CE3" w14:textId="77777777" w:rsidR="00ED7086" w:rsidRPr="00ED7086" w:rsidRDefault="00ED7086" w:rsidP="00AD2884">
      <w:pPr>
        <w:rPr>
          <w:lang w:val="en-GB"/>
        </w:rPr>
      </w:pPr>
      <w:r w:rsidRPr="00ED7086">
        <w:rPr>
          <w:lang w:val="en-GB"/>
        </w:rPr>
        <w:t xml:space="preserve">We will also create more opportunities for young people to advocate for their ideas. We will achieve this by providing grants that support young people to advocate and build their leadership skills. These grants will particularly support marginalised young people including rural, </w:t>
      </w:r>
      <w:proofErr w:type="gramStart"/>
      <w:r w:rsidRPr="00ED7086">
        <w:rPr>
          <w:lang w:val="en-GB"/>
        </w:rPr>
        <w:t>regional</w:t>
      </w:r>
      <w:proofErr w:type="gramEnd"/>
      <w:r w:rsidRPr="00ED7086">
        <w:rPr>
          <w:lang w:val="en-GB"/>
        </w:rPr>
        <w:t xml:space="preserve"> and remote young people.</w:t>
      </w:r>
    </w:p>
    <w:p w14:paraId="0B83F582" w14:textId="77777777" w:rsidR="00ED7086" w:rsidRPr="00ED7086" w:rsidRDefault="00ED7086" w:rsidP="00AD2884">
      <w:pPr>
        <w:pStyle w:val="Heading3"/>
        <w:rPr>
          <w:lang w:val="en-GB"/>
        </w:rPr>
      </w:pPr>
      <w:r w:rsidRPr="00ED7086">
        <w:rPr>
          <w:lang w:val="en-GB"/>
        </w:rPr>
        <w:t>Measuring our progress</w:t>
      </w:r>
    </w:p>
    <w:p w14:paraId="606E2510" w14:textId="77777777" w:rsidR="00ED7086" w:rsidRPr="00ED7086" w:rsidRDefault="00ED7086" w:rsidP="00AD2884">
      <w:pPr>
        <w:rPr>
          <w:lang w:val="en-GB"/>
        </w:rPr>
      </w:pPr>
      <w:r w:rsidRPr="00ED7086">
        <w:rPr>
          <w:lang w:val="en-GB"/>
        </w:rPr>
        <w:t>Each year we will review our progress on this priority by measuring:</w:t>
      </w:r>
    </w:p>
    <w:p w14:paraId="7C90B06C" w14:textId="77777777" w:rsidR="00ED7086" w:rsidRPr="00ED7086" w:rsidRDefault="00ED7086" w:rsidP="00AD2884">
      <w:pPr>
        <w:pStyle w:val="Bullet1"/>
        <w:rPr>
          <w:lang w:val="en-GB"/>
        </w:rPr>
      </w:pPr>
      <w:r w:rsidRPr="00ED7086">
        <w:rPr>
          <w:lang w:val="en-GB"/>
        </w:rPr>
        <w:t>Percentage of young people who engage with the digital youth hub and social media channels.</w:t>
      </w:r>
    </w:p>
    <w:p w14:paraId="55CD28BA" w14:textId="77777777" w:rsidR="00ED7086" w:rsidRPr="00ED7086" w:rsidRDefault="00ED7086" w:rsidP="00AD2884">
      <w:pPr>
        <w:pStyle w:val="Bullet1"/>
        <w:rPr>
          <w:lang w:val="en-GB"/>
        </w:rPr>
      </w:pPr>
      <w:r w:rsidRPr="00ED7086">
        <w:rPr>
          <w:lang w:val="en-GB"/>
        </w:rPr>
        <w:t>Percentage of young people who were able to access the government information they needed on the digital youth hub.</w:t>
      </w:r>
    </w:p>
    <w:p w14:paraId="3AA04D66" w14:textId="77777777" w:rsidR="00ED7086" w:rsidRPr="00ED7086" w:rsidRDefault="00ED7086" w:rsidP="00AD2884">
      <w:pPr>
        <w:pStyle w:val="Bullet1"/>
        <w:rPr>
          <w:lang w:val="en-GB"/>
        </w:rPr>
      </w:pPr>
      <w:r w:rsidRPr="00ED7086">
        <w:rPr>
          <w:lang w:val="en-GB"/>
        </w:rPr>
        <w:t>Percentage of First Nations young people and underrepresented young people participating in a program who feel more confident to engage with the government.</w:t>
      </w:r>
    </w:p>
    <w:p w14:paraId="744B9BD2" w14:textId="1CBDC859" w:rsidR="00ED7086" w:rsidRPr="00ED7086" w:rsidRDefault="00ED7086" w:rsidP="00AD2884">
      <w:pPr>
        <w:pStyle w:val="Heading2"/>
        <w:rPr>
          <w:lang w:val="en-GB"/>
        </w:rPr>
      </w:pPr>
      <w:bookmarkStart w:id="25" w:name="_Toc161412508"/>
      <w:r w:rsidRPr="00ED7086">
        <w:rPr>
          <w:lang w:val="en-GB"/>
        </w:rPr>
        <w:t>Priority 3</w:t>
      </w:r>
      <w:r w:rsidR="00AD2884">
        <w:rPr>
          <w:lang w:val="en-GB"/>
        </w:rPr>
        <w:t xml:space="preserve">: </w:t>
      </w:r>
      <w:r w:rsidRPr="00ED7086">
        <w:rPr>
          <w:lang w:val="en-GB"/>
        </w:rPr>
        <w:t>We</w:t>
      </w:r>
      <w:r w:rsidR="009167D2">
        <w:rPr>
          <w:lang w:val="en-GB"/>
        </w:rPr>
        <w:t xml:space="preserve"> </w:t>
      </w:r>
      <w:r w:rsidRPr="00ED7086">
        <w:rPr>
          <w:lang w:val="en-GB"/>
        </w:rPr>
        <w:t>will support government to work with young people.</w:t>
      </w:r>
      <w:bookmarkEnd w:id="25"/>
    </w:p>
    <w:p w14:paraId="13A5AB19" w14:textId="77777777" w:rsidR="00ED7086" w:rsidRDefault="00ED7086" w:rsidP="00AD2884">
      <w:pPr>
        <w:rPr>
          <w:lang w:val="en-GB"/>
        </w:rPr>
      </w:pPr>
      <w:r w:rsidRPr="00ED7086">
        <w:rPr>
          <w:lang w:val="en-GB"/>
        </w:rPr>
        <w:t>Young people want government to consider their views and listen to them when making decisions. We are improving the way that government works with young people by building government skills and confidence in youth engagement. This is helping to ensure that young people’s perspectives are regularly being included as an important part of how government develops policies and programs that impact young people. We will continue to achieve this priority by listening to young people and building the capacity of the Australian Government.</w:t>
      </w:r>
    </w:p>
    <w:p w14:paraId="75CF75B2" w14:textId="32E31AC3" w:rsidR="00AD2884" w:rsidRDefault="00AD2884">
      <w:pPr>
        <w:rPr>
          <w:lang w:val="en-GB"/>
        </w:rPr>
      </w:pPr>
      <w:r>
        <w:rPr>
          <w:lang w:val="en-GB"/>
        </w:rPr>
        <w:br w:type="page"/>
      </w:r>
    </w:p>
    <w:p w14:paraId="55A18F75" w14:textId="77777777" w:rsidR="00ED7086" w:rsidRPr="00ED7086" w:rsidRDefault="00ED7086" w:rsidP="00AD2884">
      <w:pPr>
        <w:pStyle w:val="Heading3"/>
        <w:rPr>
          <w:lang w:val="en-GB"/>
        </w:rPr>
      </w:pPr>
      <w:r w:rsidRPr="00ED7086">
        <w:rPr>
          <w:lang w:val="en-GB"/>
        </w:rPr>
        <w:lastRenderedPageBreak/>
        <w:t>Action 3.1 Listening to young people</w:t>
      </w:r>
    </w:p>
    <w:p w14:paraId="3209703E" w14:textId="77777777" w:rsidR="00ED7086" w:rsidRPr="00ED7086" w:rsidRDefault="00ED7086" w:rsidP="00AD2884">
      <w:pPr>
        <w:rPr>
          <w:lang w:val="en-GB"/>
        </w:rPr>
      </w:pPr>
      <w:r w:rsidRPr="00ED7086">
        <w:rPr>
          <w:lang w:val="en-GB"/>
        </w:rPr>
        <w:t>We will develop and conduct an annual National Youth Survey. This will allow us to better understand young people’s experiences and ideas while providing a direct way for young people to provide ongoing feedback to government.</w:t>
      </w:r>
    </w:p>
    <w:p w14:paraId="2F23D437" w14:textId="77777777" w:rsidR="00ED7086" w:rsidRPr="00ED7086" w:rsidRDefault="00ED7086" w:rsidP="00AD2884">
      <w:pPr>
        <w:rPr>
          <w:lang w:val="en-GB"/>
        </w:rPr>
      </w:pPr>
      <w:r w:rsidRPr="00ED7086">
        <w:rPr>
          <w:lang w:val="en-GB"/>
        </w:rPr>
        <w:t>We will find out what issues matter most to young people and how they would like to be included in government decision-making. This information will help guide the resources and services offered by the Australian Government. The findings of the survey will also be shared across government to help shape new and improved policies and programs that impact young people.</w:t>
      </w:r>
    </w:p>
    <w:p w14:paraId="0C9105B8" w14:textId="77777777" w:rsidR="00ED7086" w:rsidRPr="00ED7086" w:rsidRDefault="00ED7086" w:rsidP="00AD2884">
      <w:pPr>
        <w:pStyle w:val="Heading3"/>
        <w:rPr>
          <w:lang w:val="en-GB"/>
        </w:rPr>
      </w:pPr>
      <w:r w:rsidRPr="00ED7086">
        <w:rPr>
          <w:lang w:val="en-GB"/>
        </w:rPr>
        <w:t>Action 3.2 Building government capacity</w:t>
      </w:r>
    </w:p>
    <w:p w14:paraId="32951F1D" w14:textId="77777777" w:rsidR="00ED7086" w:rsidRPr="00ED7086" w:rsidRDefault="00ED7086" w:rsidP="00AD2884">
      <w:pPr>
        <w:rPr>
          <w:lang w:val="en-GB"/>
        </w:rPr>
      </w:pPr>
      <w:r w:rsidRPr="00ED7086">
        <w:rPr>
          <w:lang w:val="en-GB"/>
        </w:rPr>
        <w:t>We will create resources and training materials to build the capacity of the Australian Government to work with young people. This will enable the Australian Government to consider young people in the design of new policies and programs.</w:t>
      </w:r>
    </w:p>
    <w:p w14:paraId="1DD76903" w14:textId="77777777" w:rsidR="00ED7086" w:rsidRPr="00ED7086" w:rsidRDefault="00ED7086" w:rsidP="00AD2884">
      <w:pPr>
        <w:rPr>
          <w:lang w:val="en-GB"/>
        </w:rPr>
      </w:pPr>
      <w:r w:rsidRPr="00ED7086">
        <w:rPr>
          <w:lang w:val="en-GB"/>
        </w:rPr>
        <w:t xml:space="preserve">These materials will feature information about safe, accessible, and inclusive ways to work with young people. This will ensure the government can better support young people from diverse backgrounds, </w:t>
      </w:r>
      <w:proofErr w:type="gramStart"/>
      <w:r w:rsidRPr="00ED7086">
        <w:rPr>
          <w:lang w:val="en-GB"/>
        </w:rPr>
        <w:t>experiences</w:t>
      </w:r>
      <w:proofErr w:type="gramEnd"/>
      <w:r w:rsidRPr="00ED7086">
        <w:rPr>
          <w:lang w:val="en-GB"/>
        </w:rPr>
        <w:t xml:space="preserve"> and identities to contribute to government decision-making.</w:t>
      </w:r>
    </w:p>
    <w:p w14:paraId="6BE46AE2" w14:textId="77777777" w:rsidR="00ED7086" w:rsidRPr="00ED7086" w:rsidRDefault="00ED7086" w:rsidP="00AD2884">
      <w:pPr>
        <w:pStyle w:val="Quote"/>
        <w:rPr>
          <w:lang w:val="en-GB"/>
        </w:rPr>
      </w:pPr>
      <w:r w:rsidRPr="00ED7086">
        <w:rPr>
          <w:lang w:val="en-GB"/>
        </w:rPr>
        <w:t>‘The government should involve young people in decision-making because they are the future and the decisions that are made today affect the Australia of the future.’</w:t>
      </w:r>
    </w:p>
    <w:p w14:paraId="34E5554A" w14:textId="77777777" w:rsidR="00ED7086" w:rsidRPr="00ED7086" w:rsidRDefault="00ED7086" w:rsidP="00AD2884">
      <w:pPr>
        <w:pStyle w:val="QuoteAuthor"/>
        <w:rPr>
          <w:lang w:val="en-GB"/>
        </w:rPr>
      </w:pPr>
      <w:r w:rsidRPr="00ED7086">
        <w:rPr>
          <w:lang w:val="en-GB"/>
        </w:rPr>
        <w:t>Survey response from a young person</w:t>
      </w:r>
    </w:p>
    <w:p w14:paraId="5D05D504" w14:textId="77777777" w:rsidR="00ED7086" w:rsidRPr="00ED7086" w:rsidRDefault="00ED7086" w:rsidP="00AD2884">
      <w:pPr>
        <w:pStyle w:val="IntroPara"/>
        <w:rPr>
          <w:lang w:val="en-GB"/>
        </w:rPr>
      </w:pPr>
      <w:r w:rsidRPr="00ED7086">
        <w:rPr>
          <w:lang w:val="en-GB"/>
        </w:rPr>
        <w:t xml:space="preserve">The youth engagement </w:t>
      </w:r>
      <w:proofErr w:type="gramStart"/>
      <w:r w:rsidRPr="00ED7086">
        <w:rPr>
          <w:lang w:val="en-GB"/>
        </w:rPr>
        <w:t>resources</w:t>
      </w:r>
      <w:proofErr w:type="gramEnd"/>
      <w:r w:rsidRPr="00ED7086">
        <w:rPr>
          <w:lang w:val="en-GB"/>
        </w:rPr>
        <w:t xml:space="preserve"> and training materials will include:</w:t>
      </w:r>
    </w:p>
    <w:p w14:paraId="43C9F230" w14:textId="77777777" w:rsidR="00ED7086" w:rsidRPr="00AD2884" w:rsidRDefault="00ED7086" w:rsidP="00AD2884">
      <w:pPr>
        <w:pStyle w:val="IntroPara"/>
        <w:numPr>
          <w:ilvl w:val="0"/>
          <w:numId w:val="42"/>
        </w:numPr>
        <w:ind w:left="426" w:hanging="426"/>
      </w:pPr>
      <w:r w:rsidRPr="00AD2884">
        <w:t>Toolkits</w:t>
      </w:r>
    </w:p>
    <w:p w14:paraId="355CFF51" w14:textId="70D254CF" w:rsidR="00ED7086" w:rsidRPr="00AD2884" w:rsidRDefault="00AD2884" w:rsidP="00AD2884">
      <w:pPr>
        <w:pStyle w:val="IntroPara"/>
        <w:numPr>
          <w:ilvl w:val="0"/>
          <w:numId w:val="42"/>
        </w:numPr>
        <w:ind w:left="426" w:hanging="426"/>
      </w:pPr>
      <w:r>
        <w:t>Workshops</w:t>
      </w:r>
    </w:p>
    <w:p w14:paraId="4BBBA522" w14:textId="08B39B74" w:rsidR="00ED7086" w:rsidRPr="00AD2884" w:rsidRDefault="00AD2884" w:rsidP="00AD2884">
      <w:pPr>
        <w:pStyle w:val="IntroPara"/>
        <w:numPr>
          <w:ilvl w:val="0"/>
          <w:numId w:val="42"/>
        </w:numPr>
        <w:ind w:left="426" w:hanging="426"/>
      </w:pPr>
      <w:r>
        <w:t>Checklists</w:t>
      </w:r>
    </w:p>
    <w:p w14:paraId="78BAF9F7" w14:textId="6415112F" w:rsidR="00ED7086" w:rsidRPr="00AD2884" w:rsidRDefault="00AD2884" w:rsidP="00AD2884">
      <w:pPr>
        <w:pStyle w:val="IntroPara"/>
        <w:numPr>
          <w:ilvl w:val="0"/>
          <w:numId w:val="42"/>
        </w:numPr>
        <w:ind w:left="426" w:hanging="426"/>
      </w:pPr>
      <w:r>
        <w:t>Training</w:t>
      </w:r>
    </w:p>
    <w:p w14:paraId="38147929" w14:textId="77777777" w:rsidR="00ED7086" w:rsidRPr="00ED7086" w:rsidRDefault="00ED7086" w:rsidP="00AD2884">
      <w:pPr>
        <w:pStyle w:val="Heading3"/>
        <w:rPr>
          <w:lang w:val="en-GB"/>
        </w:rPr>
      </w:pPr>
      <w:r w:rsidRPr="00ED7086">
        <w:rPr>
          <w:lang w:val="en-GB"/>
        </w:rPr>
        <w:t>Measuring our progress</w:t>
      </w:r>
    </w:p>
    <w:p w14:paraId="0478DA43" w14:textId="77777777" w:rsidR="00ED7086" w:rsidRPr="00ED7086" w:rsidRDefault="00ED7086" w:rsidP="00AD2884">
      <w:pPr>
        <w:rPr>
          <w:lang w:val="en-GB"/>
        </w:rPr>
      </w:pPr>
      <w:r w:rsidRPr="00ED7086">
        <w:rPr>
          <w:lang w:val="en-GB"/>
        </w:rPr>
        <w:t>Each year we will review our progress on this priority by measuring:</w:t>
      </w:r>
    </w:p>
    <w:p w14:paraId="2B59F0F1" w14:textId="77777777" w:rsidR="00ED7086" w:rsidRPr="00ED7086" w:rsidRDefault="00ED7086" w:rsidP="00AD2884">
      <w:pPr>
        <w:pStyle w:val="Bullet1"/>
        <w:rPr>
          <w:lang w:val="en-GB"/>
        </w:rPr>
      </w:pPr>
      <w:r w:rsidRPr="00ED7086">
        <w:rPr>
          <w:lang w:val="en-GB"/>
        </w:rPr>
        <w:t>Percentage of young people who feel that the Australian Government considers the views of young people.</w:t>
      </w:r>
    </w:p>
    <w:p w14:paraId="347D14A9" w14:textId="77777777" w:rsidR="00ED7086" w:rsidRPr="00ED7086" w:rsidRDefault="00ED7086" w:rsidP="00AD2884">
      <w:pPr>
        <w:pStyle w:val="Bullet1"/>
        <w:rPr>
          <w:lang w:val="en-GB"/>
        </w:rPr>
      </w:pPr>
      <w:r w:rsidRPr="00ED7086">
        <w:rPr>
          <w:lang w:val="en-GB"/>
        </w:rPr>
        <w:t>Percentage of Australian Government departments and agencies that worked with the Office for Youth and felt supported to engage with young people.</w:t>
      </w:r>
    </w:p>
    <w:p w14:paraId="3D8E5955" w14:textId="77777777" w:rsidR="00ED7086" w:rsidRPr="00ED7086" w:rsidRDefault="00ED7086" w:rsidP="00AD2884">
      <w:pPr>
        <w:pStyle w:val="Bullet1"/>
        <w:rPr>
          <w:lang w:val="en-GB"/>
        </w:rPr>
      </w:pPr>
      <w:r w:rsidRPr="00ED7086">
        <w:rPr>
          <w:lang w:val="en-GB"/>
        </w:rPr>
        <w:t>Percentage of the Australian Public Service who feel confident engaging with young people on the development of policy and programs.</w:t>
      </w:r>
    </w:p>
    <w:p w14:paraId="1905E5BA" w14:textId="77777777" w:rsidR="00ED7086" w:rsidRPr="00ED7086" w:rsidRDefault="00ED7086" w:rsidP="00F83BB8">
      <w:pPr>
        <w:pStyle w:val="Heading1"/>
        <w:rPr>
          <w:lang w:val="en-GB"/>
        </w:rPr>
      </w:pPr>
      <w:bookmarkStart w:id="26" w:name="_Toc161412509"/>
      <w:r w:rsidRPr="00ED7086">
        <w:rPr>
          <w:lang w:val="en-GB"/>
        </w:rPr>
        <w:lastRenderedPageBreak/>
        <w:t>Definitions</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FDEF1" w:themeFill="accent6"/>
        <w:tblLook w:val="0620" w:firstRow="1" w:lastRow="0" w:firstColumn="0" w:lastColumn="0" w:noHBand="1" w:noVBand="1"/>
      </w:tblPr>
      <w:tblGrid>
        <w:gridCol w:w="2542"/>
        <w:gridCol w:w="7086"/>
      </w:tblGrid>
      <w:tr w:rsidR="00AD2884" w:rsidRPr="00ED7086" w14:paraId="70BD7A65" w14:textId="77777777" w:rsidTr="00D64BE2">
        <w:trPr>
          <w:trHeight w:val="20"/>
          <w:tblHeader/>
        </w:trPr>
        <w:tc>
          <w:tcPr>
            <w:tcW w:w="1320" w:type="pct"/>
            <w:shd w:val="clear" w:color="auto" w:fill="CFDEF1" w:themeFill="accent6"/>
          </w:tcPr>
          <w:p w14:paraId="5AC86117" w14:textId="77777777" w:rsidR="00ED7086" w:rsidRPr="00AD2884" w:rsidRDefault="00ED7086" w:rsidP="00AD2884">
            <w:pPr>
              <w:spacing w:before="60"/>
              <w:rPr>
                <w:rFonts w:ascii="Space Grotesk" w:hAnsi="Space Grotesk"/>
                <w:b/>
                <w:bCs/>
                <w:caps/>
                <w:lang w:val="en-GB"/>
              </w:rPr>
            </w:pPr>
            <w:r w:rsidRPr="00AD2884">
              <w:rPr>
                <w:rFonts w:ascii="Space Grotesk" w:hAnsi="Space Grotesk"/>
                <w:b/>
                <w:bCs/>
                <w:caps/>
                <w:lang w:val="en-GB"/>
              </w:rPr>
              <w:t>Term</w:t>
            </w:r>
          </w:p>
        </w:tc>
        <w:tc>
          <w:tcPr>
            <w:tcW w:w="3680" w:type="pct"/>
            <w:shd w:val="clear" w:color="auto" w:fill="CFDEF1" w:themeFill="accent6"/>
          </w:tcPr>
          <w:p w14:paraId="544185F9" w14:textId="77777777" w:rsidR="00ED7086" w:rsidRPr="00AD2884" w:rsidRDefault="00ED7086" w:rsidP="00AD2884">
            <w:pPr>
              <w:spacing w:before="60"/>
              <w:rPr>
                <w:rFonts w:ascii="Space Grotesk" w:hAnsi="Space Grotesk"/>
                <w:b/>
                <w:bCs/>
                <w:caps/>
                <w:lang w:val="en-GB"/>
              </w:rPr>
            </w:pPr>
            <w:r w:rsidRPr="00AD2884">
              <w:rPr>
                <w:rFonts w:ascii="Space Grotesk" w:hAnsi="Space Grotesk"/>
                <w:b/>
                <w:bCs/>
                <w:caps/>
                <w:lang w:val="en-GB"/>
              </w:rPr>
              <w:t>Definition</w:t>
            </w:r>
          </w:p>
        </w:tc>
      </w:tr>
      <w:tr w:rsidR="00AD2884" w:rsidRPr="00ED7086" w14:paraId="1A4A0165" w14:textId="77777777" w:rsidTr="00D64BE2">
        <w:trPr>
          <w:trHeight w:val="20"/>
        </w:trPr>
        <w:tc>
          <w:tcPr>
            <w:tcW w:w="1320" w:type="pct"/>
            <w:shd w:val="clear" w:color="auto" w:fill="CFDEF1" w:themeFill="accent6"/>
          </w:tcPr>
          <w:p w14:paraId="300D65D6" w14:textId="77777777" w:rsidR="00ED7086" w:rsidRPr="00AD2884" w:rsidRDefault="00ED7086" w:rsidP="00AD2884">
            <w:pPr>
              <w:spacing w:before="60"/>
              <w:rPr>
                <w:b/>
                <w:bCs/>
                <w:lang w:val="en-GB"/>
              </w:rPr>
            </w:pPr>
            <w:r w:rsidRPr="00AD2884">
              <w:rPr>
                <w:b/>
                <w:bCs/>
                <w:lang w:val="en-GB"/>
              </w:rPr>
              <w:t>Accessible</w:t>
            </w:r>
          </w:p>
        </w:tc>
        <w:tc>
          <w:tcPr>
            <w:tcW w:w="3680" w:type="pct"/>
            <w:shd w:val="clear" w:color="auto" w:fill="CFDEF1" w:themeFill="accent6"/>
          </w:tcPr>
          <w:p w14:paraId="0D088103" w14:textId="77777777" w:rsidR="00ED7086" w:rsidRPr="00ED7086" w:rsidRDefault="00ED7086" w:rsidP="00AD2884">
            <w:pPr>
              <w:spacing w:before="60"/>
              <w:rPr>
                <w:lang w:val="en-GB"/>
              </w:rPr>
            </w:pPr>
            <w:r w:rsidRPr="00ED7086">
              <w:rPr>
                <w:lang w:val="en-GB"/>
              </w:rPr>
              <w:t>Making sure everyone has the same opportunities to access services, information, spaces and fully participate in their communities.</w:t>
            </w:r>
          </w:p>
        </w:tc>
      </w:tr>
      <w:tr w:rsidR="00AD2884" w:rsidRPr="00ED7086" w14:paraId="09467F8E" w14:textId="77777777" w:rsidTr="00D64BE2">
        <w:trPr>
          <w:trHeight w:val="20"/>
        </w:trPr>
        <w:tc>
          <w:tcPr>
            <w:tcW w:w="1320" w:type="pct"/>
            <w:shd w:val="clear" w:color="auto" w:fill="CFDEF1" w:themeFill="accent6"/>
          </w:tcPr>
          <w:p w14:paraId="2424471A" w14:textId="77777777" w:rsidR="00ED7086" w:rsidRPr="00AD2884" w:rsidRDefault="00ED7086" w:rsidP="00AD2884">
            <w:pPr>
              <w:spacing w:before="60"/>
              <w:rPr>
                <w:b/>
                <w:bCs/>
                <w:lang w:val="en-GB"/>
              </w:rPr>
            </w:pPr>
            <w:r w:rsidRPr="00AD2884">
              <w:rPr>
                <w:b/>
                <w:bCs/>
                <w:lang w:val="en-GB"/>
              </w:rPr>
              <w:t>Advocacy</w:t>
            </w:r>
          </w:p>
        </w:tc>
        <w:tc>
          <w:tcPr>
            <w:tcW w:w="3680" w:type="pct"/>
            <w:shd w:val="clear" w:color="auto" w:fill="CFDEF1" w:themeFill="accent6"/>
          </w:tcPr>
          <w:p w14:paraId="1EC867E5" w14:textId="77777777" w:rsidR="00ED7086" w:rsidRPr="00ED7086" w:rsidRDefault="00ED7086" w:rsidP="00AD2884">
            <w:pPr>
              <w:spacing w:before="60"/>
              <w:rPr>
                <w:lang w:val="en-GB"/>
              </w:rPr>
            </w:pPr>
            <w:r w:rsidRPr="00ED7086">
              <w:rPr>
                <w:lang w:val="en-GB"/>
              </w:rPr>
              <w:t>Taking action to support a cause or address an issue that is affecting a person or community.</w:t>
            </w:r>
          </w:p>
        </w:tc>
      </w:tr>
      <w:tr w:rsidR="00AD2884" w:rsidRPr="00ED7086" w14:paraId="54EE6D00" w14:textId="77777777" w:rsidTr="00D64BE2">
        <w:trPr>
          <w:trHeight w:val="20"/>
        </w:trPr>
        <w:tc>
          <w:tcPr>
            <w:tcW w:w="1320" w:type="pct"/>
            <w:shd w:val="clear" w:color="auto" w:fill="CFDEF1" w:themeFill="accent6"/>
          </w:tcPr>
          <w:p w14:paraId="70982960" w14:textId="77777777" w:rsidR="00ED7086" w:rsidRPr="00AD2884" w:rsidRDefault="00ED7086" w:rsidP="00AD2884">
            <w:pPr>
              <w:spacing w:before="60"/>
              <w:rPr>
                <w:b/>
                <w:bCs/>
                <w:lang w:val="en-GB"/>
              </w:rPr>
            </w:pPr>
            <w:r w:rsidRPr="00AD2884">
              <w:rPr>
                <w:b/>
                <w:bCs/>
                <w:lang w:val="en-GB"/>
              </w:rPr>
              <w:t>Agencies and Departments</w:t>
            </w:r>
          </w:p>
        </w:tc>
        <w:tc>
          <w:tcPr>
            <w:tcW w:w="3680" w:type="pct"/>
            <w:shd w:val="clear" w:color="auto" w:fill="CFDEF1" w:themeFill="accent6"/>
          </w:tcPr>
          <w:p w14:paraId="187829F5" w14:textId="77777777" w:rsidR="00ED7086" w:rsidRPr="00ED7086" w:rsidRDefault="00ED7086" w:rsidP="00AD2884">
            <w:pPr>
              <w:spacing w:before="60"/>
              <w:rPr>
                <w:lang w:val="en-GB"/>
              </w:rPr>
            </w:pPr>
            <w:r w:rsidRPr="00ED7086">
              <w:rPr>
                <w:lang w:val="en-GB"/>
              </w:rPr>
              <w:t>Organisations and groups in the Australian Government responsible for different policies and programs.</w:t>
            </w:r>
          </w:p>
        </w:tc>
      </w:tr>
      <w:tr w:rsidR="00AD2884" w:rsidRPr="00ED7086" w14:paraId="06C150E5" w14:textId="77777777" w:rsidTr="00D64BE2">
        <w:trPr>
          <w:trHeight w:val="20"/>
        </w:trPr>
        <w:tc>
          <w:tcPr>
            <w:tcW w:w="1320" w:type="pct"/>
            <w:shd w:val="clear" w:color="auto" w:fill="CFDEF1" w:themeFill="accent6"/>
          </w:tcPr>
          <w:p w14:paraId="59D88066" w14:textId="77777777" w:rsidR="00ED7086" w:rsidRPr="00AD2884" w:rsidRDefault="00ED7086" w:rsidP="00AD2884">
            <w:pPr>
              <w:spacing w:before="60"/>
              <w:rPr>
                <w:b/>
                <w:bCs/>
                <w:lang w:val="en-GB"/>
              </w:rPr>
            </w:pPr>
            <w:r w:rsidRPr="00AD2884">
              <w:rPr>
                <w:b/>
                <w:bCs/>
                <w:lang w:val="en-GB"/>
              </w:rPr>
              <w:t>Decision-making</w:t>
            </w:r>
          </w:p>
        </w:tc>
        <w:tc>
          <w:tcPr>
            <w:tcW w:w="3680" w:type="pct"/>
            <w:shd w:val="clear" w:color="auto" w:fill="CFDEF1" w:themeFill="accent6"/>
          </w:tcPr>
          <w:p w14:paraId="61C2BC5E" w14:textId="77777777" w:rsidR="00ED7086" w:rsidRPr="00ED7086" w:rsidRDefault="00ED7086" w:rsidP="00AD2884">
            <w:pPr>
              <w:spacing w:before="60"/>
              <w:rPr>
                <w:lang w:val="en-GB"/>
              </w:rPr>
            </w:pPr>
            <w:r w:rsidRPr="00ED7086">
              <w:rPr>
                <w:lang w:val="en-GB"/>
              </w:rPr>
              <w:t>The process of making choices about government policies and programs.</w:t>
            </w:r>
          </w:p>
        </w:tc>
      </w:tr>
      <w:tr w:rsidR="00AD2884" w:rsidRPr="00ED7086" w14:paraId="5483781D" w14:textId="77777777" w:rsidTr="00D64BE2">
        <w:trPr>
          <w:trHeight w:val="20"/>
        </w:trPr>
        <w:tc>
          <w:tcPr>
            <w:tcW w:w="1320" w:type="pct"/>
            <w:shd w:val="clear" w:color="auto" w:fill="CFDEF1" w:themeFill="accent6"/>
          </w:tcPr>
          <w:p w14:paraId="41492680" w14:textId="77777777" w:rsidR="00ED7086" w:rsidRPr="00AD2884" w:rsidRDefault="00ED7086" w:rsidP="00AD2884">
            <w:pPr>
              <w:spacing w:before="60"/>
              <w:rPr>
                <w:b/>
                <w:bCs/>
                <w:lang w:val="en-GB"/>
              </w:rPr>
            </w:pPr>
            <w:r w:rsidRPr="00AD2884">
              <w:rPr>
                <w:b/>
                <w:bCs/>
                <w:lang w:val="en-GB"/>
              </w:rPr>
              <w:t>Government</w:t>
            </w:r>
          </w:p>
        </w:tc>
        <w:tc>
          <w:tcPr>
            <w:tcW w:w="3680" w:type="pct"/>
            <w:shd w:val="clear" w:color="auto" w:fill="CFDEF1" w:themeFill="accent6"/>
          </w:tcPr>
          <w:p w14:paraId="2E56D704" w14:textId="77777777" w:rsidR="00ED7086" w:rsidRPr="00ED7086" w:rsidRDefault="00ED7086" w:rsidP="00AD2884">
            <w:pPr>
              <w:spacing w:before="60"/>
              <w:rPr>
                <w:lang w:val="en-GB"/>
              </w:rPr>
            </w:pPr>
            <w:r w:rsidRPr="00ED7086">
              <w:rPr>
                <w:lang w:val="en-GB"/>
              </w:rPr>
              <w:t>The Australian Government which is the national government of Australia.</w:t>
            </w:r>
          </w:p>
        </w:tc>
      </w:tr>
      <w:tr w:rsidR="00AD2884" w:rsidRPr="00ED7086" w14:paraId="3F7DDF0C" w14:textId="77777777" w:rsidTr="00D64BE2">
        <w:trPr>
          <w:trHeight w:val="20"/>
        </w:trPr>
        <w:tc>
          <w:tcPr>
            <w:tcW w:w="1320" w:type="pct"/>
            <w:shd w:val="clear" w:color="auto" w:fill="CFDEF1" w:themeFill="accent6"/>
          </w:tcPr>
          <w:p w14:paraId="52A3CB33" w14:textId="77777777" w:rsidR="00ED7086" w:rsidRPr="00AD2884" w:rsidRDefault="00ED7086" w:rsidP="00AD2884">
            <w:pPr>
              <w:spacing w:before="60"/>
              <w:rPr>
                <w:b/>
                <w:bCs/>
                <w:lang w:val="en-GB"/>
              </w:rPr>
            </w:pPr>
            <w:r w:rsidRPr="00AD2884">
              <w:rPr>
                <w:b/>
                <w:bCs/>
                <w:lang w:val="en-GB"/>
              </w:rPr>
              <w:t>Inclusive</w:t>
            </w:r>
          </w:p>
        </w:tc>
        <w:tc>
          <w:tcPr>
            <w:tcW w:w="3680" w:type="pct"/>
            <w:shd w:val="clear" w:color="auto" w:fill="CFDEF1" w:themeFill="accent6"/>
          </w:tcPr>
          <w:p w14:paraId="70B7351F" w14:textId="77777777" w:rsidR="00ED7086" w:rsidRPr="00ED7086" w:rsidRDefault="00ED7086" w:rsidP="00AD2884">
            <w:pPr>
              <w:spacing w:before="60"/>
              <w:rPr>
                <w:lang w:val="en-GB"/>
              </w:rPr>
            </w:pPr>
            <w:r w:rsidRPr="00ED7086">
              <w:rPr>
                <w:lang w:val="en-GB"/>
              </w:rPr>
              <w:t xml:space="preserve">Ensuring everyone is valued and supported to participate, free from discriminatory beliefs, </w:t>
            </w:r>
            <w:proofErr w:type="gramStart"/>
            <w:r w:rsidRPr="00ED7086">
              <w:rPr>
                <w:lang w:val="en-GB"/>
              </w:rPr>
              <w:t>attitudes</w:t>
            </w:r>
            <w:proofErr w:type="gramEnd"/>
            <w:r w:rsidRPr="00ED7086">
              <w:rPr>
                <w:lang w:val="en-GB"/>
              </w:rPr>
              <w:t xml:space="preserve"> and practices.</w:t>
            </w:r>
          </w:p>
        </w:tc>
      </w:tr>
      <w:tr w:rsidR="00AD2884" w:rsidRPr="00ED7086" w14:paraId="3141AFDA" w14:textId="77777777" w:rsidTr="00D64BE2">
        <w:trPr>
          <w:trHeight w:val="20"/>
        </w:trPr>
        <w:tc>
          <w:tcPr>
            <w:tcW w:w="1320" w:type="pct"/>
            <w:shd w:val="clear" w:color="auto" w:fill="CFDEF1" w:themeFill="accent6"/>
          </w:tcPr>
          <w:p w14:paraId="5AE2A1B4" w14:textId="77777777" w:rsidR="00ED7086" w:rsidRPr="00AD2884" w:rsidRDefault="00ED7086" w:rsidP="00AD2884">
            <w:pPr>
              <w:spacing w:before="60"/>
              <w:rPr>
                <w:b/>
                <w:bCs/>
                <w:lang w:val="en-GB"/>
              </w:rPr>
            </w:pPr>
            <w:r w:rsidRPr="00AD2884">
              <w:rPr>
                <w:b/>
                <w:bCs/>
                <w:lang w:val="en-GB"/>
              </w:rPr>
              <w:t>Intersectionality</w:t>
            </w:r>
          </w:p>
        </w:tc>
        <w:tc>
          <w:tcPr>
            <w:tcW w:w="3680" w:type="pct"/>
            <w:shd w:val="clear" w:color="auto" w:fill="CFDEF1" w:themeFill="accent6"/>
          </w:tcPr>
          <w:p w14:paraId="43626822" w14:textId="77777777" w:rsidR="00ED7086" w:rsidRPr="00ED7086" w:rsidRDefault="00ED7086" w:rsidP="00AD2884">
            <w:pPr>
              <w:spacing w:before="60"/>
              <w:rPr>
                <w:lang w:val="en-GB"/>
              </w:rPr>
            </w:pPr>
            <w:r w:rsidRPr="00ED7086">
              <w:rPr>
                <w:lang w:val="en-GB"/>
              </w:rPr>
              <w:t xml:space="preserve">This refers to the ways in which </w:t>
            </w:r>
            <w:proofErr w:type="gramStart"/>
            <w:r w:rsidRPr="00ED7086">
              <w:rPr>
                <w:lang w:val="en-GB"/>
              </w:rPr>
              <w:t>all of</w:t>
            </w:r>
            <w:proofErr w:type="gramEnd"/>
            <w:r w:rsidRPr="00ED7086">
              <w:rPr>
                <w:lang w:val="en-GB"/>
              </w:rPr>
              <w:t xml:space="preserve"> the different parts of a person’s identity can result in unique challenges and forms of discrimination.</w:t>
            </w:r>
          </w:p>
        </w:tc>
      </w:tr>
      <w:tr w:rsidR="00AD2884" w:rsidRPr="00ED7086" w14:paraId="212BEA94" w14:textId="77777777" w:rsidTr="00D64BE2">
        <w:trPr>
          <w:trHeight w:val="20"/>
        </w:trPr>
        <w:tc>
          <w:tcPr>
            <w:tcW w:w="1320" w:type="pct"/>
            <w:shd w:val="clear" w:color="auto" w:fill="CFDEF1" w:themeFill="accent6"/>
          </w:tcPr>
          <w:p w14:paraId="40040D52" w14:textId="77777777" w:rsidR="00ED7086" w:rsidRPr="00AD2884" w:rsidRDefault="00ED7086" w:rsidP="00AD2884">
            <w:pPr>
              <w:spacing w:before="60"/>
              <w:rPr>
                <w:b/>
                <w:bCs/>
                <w:lang w:val="en-GB"/>
              </w:rPr>
            </w:pPr>
            <w:r w:rsidRPr="00AD2884">
              <w:rPr>
                <w:b/>
                <w:bCs/>
                <w:lang w:val="en-GB"/>
              </w:rPr>
              <w:t>Lived experience</w:t>
            </w:r>
          </w:p>
        </w:tc>
        <w:tc>
          <w:tcPr>
            <w:tcW w:w="3680" w:type="pct"/>
            <w:shd w:val="clear" w:color="auto" w:fill="CFDEF1" w:themeFill="accent6"/>
          </w:tcPr>
          <w:p w14:paraId="767FD56F" w14:textId="77777777" w:rsidR="00ED7086" w:rsidRPr="00ED7086" w:rsidRDefault="00ED7086" w:rsidP="00AD2884">
            <w:pPr>
              <w:spacing w:before="60"/>
              <w:rPr>
                <w:lang w:val="en-GB"/>
              </w:rPr>
            </w:pPr>
            <w:r w:rsidRPr="00ED7086">
              <w:rPr>
                <w:lang w:val="en-GB"/>
              </w:rPr>
              <w:t>Personal knowledge about the world gained through direct, first-hand involvement or experience.</w:t>
            </w:r>
          </w:p>
        </w:tc>
      </w:tr>
      <w:tr w:rsidR="00AD2884" w:rsidRPr="00ED7086" w14:paraId="2D584580" w14:textId="77777777" w:rsidTr="00D64BE2">
        <w:trPr>
          <w:trHeight w:val="20"/>
        </w:trPr>
        <w:tc>
          <w:tcPr>
            <w:tcW w:w="1320" w:type="pct"/>
            <w:shd w:val="clear" w:color="auto" w:fill="CFDEF1" w:themeFill="accent6"/>
          </w:tcPr>
          <w:p w14:paraId="2CD2EEEF" w14:textId="77777777" w:rsidR="00ED7086" w:rsidRPr="00AD2884" w:rsidRDefault="00ED7086" w:rsidP="00AD2884">
            <w:pPr>
              <w:spacing w:before="60"/>
              <w:rPr>
                <w:b/>
                <w:bCs/>
                <w:lang w:val="en-GB"/>
              </w:rPr>
            </w:pPr>
            <w:r w:rsidRPr="00AD2884">
              <w:rPr>
                <w:b/>
                <w:bCs/>
                <w:lang w:val="en-GB"/>
              </w:rPr>
              <w:t>LGBTIQ+</w:t>
            </w:r>
          </w:p>
        </w:tc>
        <w:tc>
          <w:tcPr>
            <w:tcW w:w="3680" w:type="pct"/>
            <w:shd w:val="clear" w:color="auto" w:fill="CFDEF1" w:themeFill="accent6"/>
          </w:tcPr>
          <w:p w14:paraId="3324FF06" w14:textId="77777777" w:rsidR="00ED7086" w:rsidRPr="00ED7086" w:rsidRDefault="00ED7086" w:rsidP="00AD2884">
            <w:pPr>
              <w:spacing w:before="60"/>
              <w:rPr>
                <w:lang w:val="en-GB"/>
              </w:rPr>
            </w:pPr>
            <w:r w:rsidRPr="00ED7086">
              <w:rPr>
                <w:lang w:val="en-GB"/>
              </w:rPr>
              <w:t>An abbreviation which is used to describe lesbian, gay, bisexual, trans, intersex, queer or any other sexually or gender diverse people.</w:t>
            </w:r>
          </w:p>
        </w:tc>
      </w:tr>
      <w:tr w:rsidR="00AD2884" w:rsidRPr="00ED7086" w14:paraId="0BEEA2D0" w14:textId="77777777" w:rsidTr="00D64BE2">
        <w:trPr>
          <w:trHeight w:val="20"/>
        </w:trPr>
        <w:tc>
          <w:tcPr>
            <w:tcW w:w="1320" w:type="pct"/>
            <w:shd w:val="clear" w:color="auto" w:fill="CFDEF1" w:themeFill="accent6"/>
          </w:tcPr>
          <w:p w14:paraId="2E6EFB72" w14:textId="77777777" w:rsidR="00ED7086" w:rsidRPr="00AD2884" w:rsidRDefault="00ED7086" w:rsidP="00AD2884">
            <w:pPr>
              <w:spacing w:before="60"/>
              <w:rPr>
                <w:b/>
                <w:bCs/>
                <w:lang w:val="en-GB"/>
              </w:rPr>
            </w:pPr>
            <w:r w:rsidRPr="00AD2884">
              <w:rPr>
                <w:b/>
                <w:bCs/>
                <w:lang w:val="en-GB"/>
              </w:rPr>
              <w:t>National Agreement on Closing the Gap</w:t>
            </w:r>
          </w:p>
        </w:tc>
        <w:tc>
          <w:tcPr>
            <w:tcW w:w="3680" w:type="pct"/>
            <w:shd w:val="clear" w:color="auto" w:fill="CFDEF1" w:themeFill="accent6"/>
          </w:tcPr>
          <w:p w14:paraId="72B103E0" w14:textId="77777777" w:rsidR="00ED7086" w:rsidRPr="00ED7086" w:rsidRDefault="00ED7086" w:rsidP="00AD2884">
            <w:pPr>
              <w:spacing w:before="60"/>
              <w:rPr>
                <w:lang w:val="en-GB"/>
              </w:rPr>
            </w:pPr>
            <w:r w:rsidRPr="00ED7086">
              <w:rPr>
                <w:lang w:val="en-GB"/>
              </w:rPr>
              <w:t xml:space="preserve">An Australian Government strategy that aims to reduce disparity between Aboriginal and Torres Strait Islander peoples and non-Indigenous Australians on key health, </w:t>
            </w:r>
            <w:proofErr w:type="gramStart"/>
            <w:r w:rsidRPr="00ED7086">
              <w:rPr>
                <w:lang w:val="en-GB"/>
              </w:rPr>
              <w:t>education</w:t>
            </w:r>
            <w:proofErr w:type="gramEnd"/>
            <w:r w:rsidRPr="00ED7086">
              <w:rPr>
                <w:lang w:val="en-GB"/>
              </w:rPr>
              <w:t xml:space="preserve"> and economic opportunity targets.</w:t>
            </w:r>
          </w:p>
        </w:tc>
      </w:tr>
      <w:tr w:rsidR="00AD2884" w:rsidRPr="00ED7086" w14:paraId="461EDAA9" w14:textId="77777777" w:rsidTr="00D64BE2">
        <w:trPr>
          <w:trHeight w:val="20"/>
        </w:trPr>
        <w:tc>
          <w:tcPr>
            <w:tcW w:w="1320" w:type="pct"/>
            <w:shd w:val="clear" w:color="auto" w:fill="CFDEF1" w:themeFill="accent6"/>
          </w:tcPr>
          <w:p w14:paraId="5CE8B18B" w14:textId="77777777" w:rsidR="00ED7086" w:rsidRPr="00AD2884" w:rsidRDefault="00ED7086" w:rsidP="00AD2884">
            <w:pPr>
              <w:spacing w:before="60"/>
              <w:rPr>
                <w:b/>
                <w:bCs/>
                <w:lang w:val="en-GB"/>
              </w:rPr>
            </w:pPr>
            <w:r w:rsidRPr="00AD2884">
              <w:rPr>
                <w:b/>
                <w:bCs/>
                <w:lang w:val="en-GB"/>
              </w:rPr>
              <w:t>Policies and programs</w:t>
            </w:r>
          </w:p>
        </w:tc>
        <w:tc>
          <w:tcPr>
            <w:tcW w:w="3680" w:type="pct"/>
            <w:shd w:val="clear" w:color="auto" w:fill="CFDEF1" w:themeFill="accent6"/>
          </w:tcPr>
          <w:p w14:paraId="65F0133C" w14:textId="77777777" w:rsidR="00ED7086" w:rsidRPr="00ED7086" w:rsidRDefault="00ED7086" w:rsidP="00AD2884">
            <w:pPr>
              <w:spacing w:before="60"/>
              <w:rPr>
                <w:lang w:val="en-GB"/>
              </w:rPr>
            </w:pPr>
            <w:r w:rsidRPr="00ED7086">
              <w:rPr>
                <w:lang w:val="en-GB"/>
              </w:rPr>
              <w:t>Plans and activities made by the Australian Government to address different issues or provide support to people.</w:t>
            </w:r>
          </w:p>
        </w:tc>
      </w:tr>
      <w:tr w:rsidR="00AD2884" w:rsidRPr="00ED7086" w14:paraId="4F8C789E" w14:textId="77777777" w:rsidTr="00D64BE2">
        <w:trPr>
          <w:trHeight w:val="20"/>
        </w:trPr>
        <w:tc>
          <w:tcPr>
            <w:tcW w:w="1320" w:type="pct"/>
            <w:shd w:val="clear" w:color="auto" w:fill="CFDEF1" w:themeFill="accent6"/>
          </w:tcPr>
          <w:p w14:paraId="28B75485" w14:textId="77777777" w:rsidR="00ED7086" w:rsidRPr="00AD2884" w:rsidRDefault="00ED7086" w:rsidP="00AD2884">
            <w:pPr>
              <w:spacing w:before="60"/>
              <w:rPr>
                <w:b/>
                <w:bCs/>
                <w:lang w:val="en-GB"/>
              </w:rPr>
            </w:pPr>
            <w:r w:rsidRPr="00AD2884">
              <w:rPr>
                <w:b/>
                <w:bCs/>
                <w:lang w:val="en-GB"/>
              </w:rPr>
              <w:t>Self-determination</w:t>
            </w:r>
          </w:p>
        </w:tc>
        <w:tc>
          <w:tcPr>
            <w:tcW w:w="3680" w:type="pct"/>
            <w:shd w:val="clear" w:color="auto" w:fill="CFDEF1" w:themeFill="accent6"/>
          </w:tcPr>
          <w:p w14:paraId="1C3244F7" w14:textId="77777777" w:rsidR="00ED7086" w:rsidRPr="00ED7086" w:rsidRDefault="00ED7086" w:rsidP="00AD2884">
            <w:pPr>
              <w:spacing w:before="60"/>
              <w:rPr>
                <w:lang w:val="en-GB"/>
              </w:rPr>
            </w:pPr>
            <w:r w:rsidRPr="00ED7086">
              <w:rPr>
                <w:lang w:val="en-GB"/>
              </w:rPr>
              <w:t>The fundamental right of people to shape their own lives.</w:t>
            </w:r>
          </w:p>
        </w:tc>
      </w:tr>
      <w:tr w:rsidR="00AD2884" w:rsidRPr="00ED7086" w14:paraId="3EB7CFEE" w14:textId="77777777" w:rsidTr="00D64BE2">
        <w:trPr>
          <w:trHeight w:val="20"/>
        </w:trPr>
        <w:tc>
          <w:tcPr>
            <w:tcW w:w="1320" w:type="pct"/>
            <w:shd w:val="clear" w:color="auto" w:fill="CFDEF1" w:themeFill="accent6"/>
          </w:tcPr>
          <w:p w14:paraId="5AFC2AC6" w14:textId="77777777" w:rsidR="00ED7086" w:rsidRPr="00AD2884" w:rsidRDefault="00ED7086" w:rsidP="00AD2884">
            <w:pPr>
              <w:spacing w:before="60"/>
              <w:rPr>
                <w:b/>
                <w:bCs/>
                <w:lang w:val="en-GB"/>
              </w:rPr>
            </w:pPr>
            <w:r w:rsidRPr="00AD2884">
              <w:rPr>
                <w:b/>
                <w:bCs/>
                <w:lang w:val="en-GB"/>
              </w:rPr>
              <w:t>Young people</w:t>
            </w:r>
          </w:p>
        </w:tc>
        <w:tc>
          <w:tcPr>
            <w:tcW w:w="3680" w:type="pct"/>
            <w:shd w:val="clear" w:color="auto" w:fill="CFDEF1" w:themeFill="accent6"/>
          </w:tcPr>
          <w:p w14:paraId="1701E4EB" w14:textId="7EC807C3" w:rsidR="00ED7086" w:rsidRPr="00ED7086" w:rsidRDefault="00ED7086" w:rsidP="00AD2884">
            <w:pPr>
              <w:spacing w:before="60"/>
              <w:rPr>
                <w:lang w:val="en-GB"/>
              </w:rPr>
            </w:pPr>
            <w:r w:rsidRPr="00ED7086">
              <w:rPr>
                <w:lang w:val="en-GB"/>
              </w:rPr>
              <w:t>Young people are between the ages of 12-25.</w:t>
            </w:r>
          </w:p>
        </w:tc>
      </w:tr>
      <w:tr w:rsidR="00AD2884" w:rsidRPr="00ED7086" w14:paraId="05AFEC13" w14:textId="77777777" w:rsidTr="00D64BE2">
        <w:trPr>
          <w:trHeight w:val="20"/>
        </w:trPr>
        <w:tc>
          <w:tcPr>
            <w:tcW w:w="1320" w:type="pct"/>
            <w:shd w:val="clear" w:color="auto" w:fill="CFDEF1" w:themeFill="accent6"/>
          </w:tcPr>
          <w:p w14:paraId="2CB0BF05" w14:textId="77777777" w:rsidR="00ED7086" w:rsidRPr="00AD2884" w:rsidRDefault="00ED7086" w:rsidP="00AD2884">
            <w:pPr>
              <w:spacing w:before="60"/>
              <w:rPr>
                <w:b/>
                <w:bCs/>
                <w:lang w:val="en-GB"/>
              </w:rPr>
            </w:pPr>
            <w:r w:rsidRPr="00AD2884">
              <w:rPr>
                <w:b/>
                <w:bCs/>
                <w:lang w:val="en-GB"/>
              </w:rPr>
              <w:t>Youth sector</w:t>
            </w:r>
          </w:p>
        </w:tc>
        <w:tc>
          <w:tcPr>
            <w:tcW w:w="3680" w:type="pct"/>
            <w:shd w:val="clear" w:color="auto" w:fill="CFDEF1" w:themeFill="accent6"/>
          </w:tcPr>
          <w:p w14:paraId="139CE954" w14:textId="669BAA5A" w:rsidR="00ED7086" w:rsidRPr="00ED7086" w:rsidRDefault="00ED7086" w:rsidP="00AD2884">
            <w:pPr>
              <w:spacing w:before="60"/>
              <w:rPr>
                <w:lang w:val="en-GB"/>
              </w:rPr>
            </w:pPr>
            <w:r w:rsidRPr="00ED7086">
              <w:rPr>
                <w:lang w:val="en-GB"/>
              </w:rPr>
              <w:t>Organisations that provide support to young people and advocate for young</w:t>
            </w:r>
            <w:r w:rsidR="009167D2">
              <w:rPr>
                <w:lang w:val="en-GB"/>
              </w:rPr>
              <w:t xml:space="preserve"> </w:t>
            </w:r>
            <w:r w:rsidRPr="00ED7086">
              <w:rPr>
                <w:lang w:val="en-GB"/>
              </w:rPr>
              <w:t>people.</w:t>
            </w:r>
          </w:p>
        </w:tc>
      </w:tr>
    </w:tbl>
    <w:p w14:paraId="29309692" w14:textId="77777777" w:rsidR="00ED7086" w:rsidRPr="00ED7086" w:rsidRDefault="00ED7086" w:rsidP="00AD2884">
      <w:pPr>
        <w:pStyle w:val="Heading1"/>
        <w:rPr>
          <w:lang w:val="en-GB"/>
        </w:rPr>
      </w:pPr>
      <w:bookmarkStart w:id="27" w:name="_Toc161412510"/>
      <w:r w:rsidRPr="00ED7086">
        <w:rPr>
          <w:lang w:val="en-GB"/>
        </w:rPr>
        <w:lastRenderedPageBreak/>
        <w:t>References</w:t>
      </w:r>
      <w:bookmarkEnd w:id="27"/>
    </w:p>
    <w:p w14:paraId="480D1EA7" w14:textId="31A3B540" w:rsidR="00ED7086" w:rsidRPr="00ED7086" w:rsidRDefault="00ED7086" w:rsidP="00830B71">
      <w:pPr>
        <w:numPr>
          <w:ilvl w:val="0"/>
          <w:numId w:val="43"/>
        </w:numPr>
        <w:ind w:left="567" w:hanging="567"/>
        <w:rPr>
          <w:lang w:val="en-GB"/>
        </w:rPr>
      </w:pPr>
      <w:bookmarkStart w:id="28" w:name="_Ref161412031"/>
      <w:r w:rsidRPr="00ED7086">
        <w:rPr>
          <w:lang w:val="en-GB"/>
        </w:rPr>
        <w:t xml:space="preserve">Australian Bureau of Statistics, </w:t>
      </w:r>
      <w:r w:rsidRPr="00ED7086">
        <w:rPr>
          <w:i/>
          <w:iCs/>
          <w:lang w:val="en-GB"/>
        </w:rPr>
        <w:t>National, state and territory population,</w:t>
      </w:r>
      <w:r w:rsidRPr="00ED7086">
        <w:rPr>
          <w:lang w:val="en-GB"/>
        </w:rPr>
        <w:t xml:space="preserve"> ABS website, 2023, accessed 21</w:t>
      </w:r>
      <w:r w:rsidR="009167D2">
        <w:rPr>
          <w:lang w:val="en-GB"/>
        </w:rPr>
        <w:t xml:space="preserve"> </w:t>
      </w:r>
      <w:r w:rsidRPr="00ED7086">
        <w:rPr>
          <w:lang w:val="en-GB"/>
        </w:rPr>
        <w:t>December 2023.</w:t>
      </w:r>
      <w:bookmarkEnd w:id="28"/>
    </w:p>
    <w:p w14:paraId="3A5DCEAD" w14:textId="77777777" w:rsidR="00ED7086" w:rsidRPr="00ED7086" w:rsidRDefault="00ED7086" w:rsidP="00830B71">
      <w:pPr>
        <w:numPr>
          <w:ilvl w:val="0"/>
          <w:numId w:val="43"/>
        </w:numPr>
        <w:ind w:left="567" w:hanging="567"/>
        <w:rPr>
          <w:lang w:val="en-GB"/>
        </w:rPr>
      </w:pPr>
      <w:bookmarkStart w:id="29" w:name="_Ref161412050"/>
      <w:r w:rsidRPr="00ED7086">
        <w:rPr>
          <w:lang w:val="en-GB"/>
        </w:rPr>
        <w:t xml:space="preserve">This includes young people aged 15–24. Australian Institute of Health and Welfare, </w:t>
      </w:r>
      <w:r w:rsidRPr="00ED7086">
        <w:rPr>
          <w:i/>
          <w:iCs/>
          <w:lang w:val="en-GB"/>
        </w:rPr>
        <w:t>People with disability in Australia 2022</w:t>
      </w:r>
      <w:r w:rsidRPr="00ED7086">
        <w:rPr>
          <w:lang w:val="en-GB"/>
        </w:rPr>
        <w:t>, AIHW website, 2022, accessed 04 January 2024.</w:t>
      </w:r>
      <w:bookmarkEnd w:id="29"/>
    </w:p>
    <w:p w14:paraId="3BCE8CCD" w14:textId="77777777" w:rsidR="00ED7086" w:rsidRPr="00ED7086" w:rsidRDefault="00ED7086" w:rsidP="00830B71">
      <w:pPr>
        <w:numPr>
          <w:ilvl w:val="0"/>
          <w:numId w:val="43"/>
        </w:numPr>
        <w:ind w:left="567" w:hanging="567"/>
        <w:rPr>
          <w:lang w:val="en-GB"/>
        </w:rPr>
      </w:pPr>
      <w:bookmarkStart w:id="30" w:name="_Ref161412064"/>
      <w:r w:rsidRPr="00ED7086">
        <w:rPr>
          <w:lang w:val="en-GB"/>
        </w:rPr>
        <w:t>This includes young people aged 15–24. There is limited data about the number of LGBTIQ+ young people in Australian Bureau of Statistics (2020), General Social Survey: Summary Results, Australia, ABS Website, accessed 4 January 2024.</w:t>
      </w:r>
      <w:bookmarkEnd w:id="30"/>
    </w:p>
    <w:p w14:paraId="7DFC7906" w14:textId="7592A690" w:rsidR="00ED7086" w:rsidRPr="00ED7086" w:rsidRDefault="00ED7086" w:rsidP="00830B71">
      <w:pPr>
        <w:numPr>
          <w:ilvl w:val="0"/>
          <w:numId w:val="43"/>
        </w:numPr>
        <w:ind w:left="567" w:hanging="567"/>
        <w:rPr>
          <w:lang w:val="en-GB"/>
        </w:rPr>
      </w:pPr>
      <w:bookmarkStart w:id="31" w:name="_Ref161412081"/>
      <w:r w:rsidRPr="00ED7086">
        <w:rPr>
          <w:lang w:val="en-GB"/>
        </w:rPr>
        <w:t xml:space="preserve">Australian Bureau of Statistics, </w:t>
      </w:r>
      <w:r w:rsidRPr="00ED7086">
        <w:rPr>
          <w:i/>
          <w:iCs/>
          <w:lang w:val="en-GB"/>
        </w:rPr>
        <w:t>2021 Census of Population and Housing</w:t>
      </w:r>
      <w:r w:rsidRPr="00ED7086">
        <w:rPr>
          <w:lang w:val="en-GB"/>
        </w:rPr>
        <w:t xml:space="preserve"> [</w:t>
      </w:r>
      <w:proofErr w:type="spellStart"/>
      <w:r w:rsidRPr="00ED7086">
        <w:rPr>
          <w:lang w:val="en-GB"/>
        </w:rPr>
        <w:t>TableBuilder</w:t>
      </w:r>
      <w:proofErr w:type="spellEnd"/>
      <w:r w:rsidRPr="00ED7086">
        <w:rPr>
          <w:lang w:val="en-GB"/>
        </w:rPr>
        <w:t>], ABS</w:t>
      </w:r>
      <w:r w:rsidR="00340D88">
        <w:rPr>
          <w:lang w:val="en-GB"/>
        </w:rPr>
        <w:t> </w:t>
      </w:r>
      <w:r w:rsidRPr="00ED7086">
        <w:rPr>
          <w:lang w:val="en-GB"/>
        </w:rPr>
        <w:t>website, 2021, accessed 14 December 2023.</w:t>
      </w:r>
      <w:bookmarkEnd w:id="31"/>
    </w:p>
    <w:p w14:paraId="59BBD23D" w14:textId="25AF0A7B" w:rsidR="00ED7086" w:rsidRPr="00ED7086" w:rsidRDefault="00ED7086" w:rsidP="00830B71">
      <w:pPr>
        <w:numPr>
          <w:ilvl w:val="0"/>
          <w:numId w:val="43"/>
        </w:numPr>
        <w:ind w:left="567" w:hanging="567"/>
        <w:rPr>
          <w:lang w:val="en-GB"/>
        </w:rPr>
      </w:pPr>
      <w:bookmarkStart w:id="32" w:name="_Ref161412099"/>
      <w:r w:rsidRPr="00ED7086">
        <w:rPr>
          <w:lang w:val="en-GB"/>
        </w:rPr>
        <w:t xml:space="preserve">Monash Centre for Youth Policy and Education Practice (CYPEP), </w:t>
      </w:r>
      <w:r w:rsidRPr="00ED7086">
        <w:rPr>
          <w:i/>
          <w:iCs/>
          <w:lang w:val="en-GB"/>
        </w:rPr>
        <w:t>The 2023 Australian Youth Barometer,</w:t>
      </w:r>
      <w:r w:rsidRPr="00ED7086">
        <w:rPr>
          <w:lang w:val="en-GB"/>
        </w:rPr>
        <w:t xml:space="preserve"> Monash</w:t>
      </w:r>
      <w:r w:rsidR="009167D2">
        <w:rPr>
          <w:lang w:val="en-GB"/>
        </w:rPr>
        <w:t xml:space="preserve"> </w:t>
      </w:r>
      <w:r w:rsidRPr="00ED7086">
        <w:rPr>
          <w:lang w:val="en-GB"/>
        </w:rPr>
        <w:t xml:space="preserve">University, 2023. </w:t>
      </w:r>
      <w:hyperlink r:id="rId24" w:history="1">
        <w:r w:rsidRPr="00ED7086">
          <w:rPr>
            <w:rStyle w:val="Hyperlink"/>
            <w:lang w:val="en-GB"/>
          </w:rPr>
          <w:t>https://doi.org/10.26180/24087186.v2</w:t>
        </w:r>
      </w:hyperlink>
      <w:r w:rsidRPr="00ED7086">
        <w:rPr>
          <w:lang w:val="en-GB"/>
        </w:rPr>
        <w:t>.</w:t>
      </w:r>
      <w:bookmarkEnd w:id="32"/>
    </w:p>
    <w:p w14:paraId="157D6021" w14:textId="5ED7012E" w:rsidR="00ED7086" w:rsidRDefault="00ED7086" w:rsidP="00830B71">
      <w:pPr>
        <w:numPr>
          <w:ilvl w:val="0"/>
          <w:numId w:val="43"/>
        </w:numPr>
        <w:ind w:left="567" w:hanging="567"/>
        <w:rPr>
          <w:lang w:val="en-GB"/>
        </w:rPr>
      </w:pPr>
      <w:bookmarkStart w:id="33" w:name="_Ref161412114"/>
      <w:r w:rsidRPr="00ED7086">
        <w:rPr>
          <w:lang w:val="en-GB"/>
        </w:rPr>
        <w:t>This strategy uses the term ‘First Nations’ as an overarching term to refer to Aboriginal and Torres Strait Islander peoples. The Office for Youth is committed to ensuring we pay respect to and use the names of the</w:t>
      </w:r>
      <w:r w:rsidR="009167D2">
        <w:rPr>
          <w:lang w:val="en-GB"/>
        </w:rPr>
        <w:t xml:space="preserve"> </w:t>
      </w:r>
      <w:r w:rsidRPr="00ED7086">
        <w:rPr>
          <w:lang w:val="en-GB"/>
        </w:rPr>
        <w:t>Language, Social, or Nation groups of the young people we are engaging with through our work.</w:t>
      </w:r>
      <w:bookmarkEnd w:id="33"/>
    </w:p>
    <w:p w14:paraId="7D515296" w14:textId="7EBA359D" w:rsidR="00BA7CD2" w:rsidRDefault="00BA7CD2">
      <w:pPr>
        <w:rPr>
          <w:lang w:val="en-GB"/>
        </w:rPr>
      </w:pPr>
      <w:r>
        <w:rPr>
          <w:lang w:val="en-GB"/>
        </w:rPr>
        <w:br w:type="page"/>
      </w:r>
    </w:p>
    <w:p w14:paraId="05DD9008" w14:textId="24DD4E94" w:rsidR="00ED7086" w:rsidRDefault="00BA7CD2" w:rsidP="00BA7CD2">
      <w:pPr>
        <w:spacing w:after="8040"/>
        <w:rPr>
          <w:b/>
          <w:bCs/>
          <w:lang w:val="en-GB"/>
        </w:rPr>
      </w:pPr>
      <w:r>
        <w:rPr>
          <w:noProof/>
        </w:rPr>
        <w:lastRenderedPageBreak/>
        <mc:AlternateContent>
          <mc:Choice Requires="wps">
            <w:drawing>
              <wp:anchor distT="0" distB="0" distL="114300" distR="114300" simplePos="0" relativeHeight="251660287" behindDoc="1" locked="1" layoutInCell="1" allowOverlap="1" wp14:anchorId="591C5523" wp14:editId="1F435A51">
                <wp:simplePos x="0" y="0"/>
                <wp:positionH relativeFrom="page">
                  <wp:align>center</wp:align>
                </wp:positionH>
                <wp:positionV relativeFrom="page">
                  <wp:align>center</wp:align>
                </wp:positionV>
                <wp:extent cx="7558920" cy="10691640"/>
                <wp:effectExtent l="0" t="0" r="4445" b="0"/>
                <wp:wrapNone/>
                <wp:docPr id="87361328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8920" cy="10691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B7491" id="Rectangle 3" o:spid="_x0000_s1026" alt="&quot;&quot;" style="position:absolute;margin-left:0;margin-top:0;width:595.2pt;height:841.85pt;z-index:-25165619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" fillcolor="white [3212]" stroked="f" strokeweight="1pt">
                <w10:wrap anchorx="page" anchory="page"/>
                <w10:anchorlock/>
              </v:rect>
            </w:pict>
          </mc:Fallback>
        </mc:AlternateContent>
      </w:r>
      <w:r>
        <w:rPr>
          <w:b/>
          <w:bCs/>
          <w:noProof/>
          <w:lang w:val="en-GB"/>
        </w:rPr>
        <mc:AlternateContent>
          <mc:Choice Requires="wps">
            <w:drawing>
              <wp:inline distT="0" distB="0" distL="0" distR="0" wp14:anchorId="2362600E" wp14:editId="639046A7">
                <wp:extent cx="2978150" cy="3500755"/>
                <wp:effectExtent l="0" t="0" r="0" b="4445"/>
                <wp:docPr id="879428220" name="Rectangle: Diagonal Corners Snipped 7" descr="A group of seven diverse young people"/>
                <wp:cNvGraphicFramePr/>
                <a:graphic xmlns:a="http://schemas.openxmlformats.org/drawingml/2006/main">
                  <a:graphicData uri="http://schemas.microsoft.com/office/word/2010/wordprocessingShape">
                    <wps:wsp>
                      <wps:cNvSpPr/>
                      <wps:spPr>
                        <a:xfrm>
                          <a:off x="3866606" y="718457"/>
                          <a:ext cx="2978150" cy="3500755"/>
                        </a:xfrm>
                        <a:prstGeom prst="snip2DiagRect">
                          <a:avLst>
                            <a:gd name="adj1" fmla="val 22808"/>
                            <a:gd name="adj2" fmla="val 0"/>
                          </a:avLst>
                        </a:prstGeom>
                        <a:blipFill>
                          <a:blip r:embed="rId25"/>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CAF652" id="Rectangle: Diagonal Corners Snipped 7" o:spid="_x0000_s1026" alt="A group of seven diverse young people" style="width:234.5pt;height:275.65pt;visibility:visible;mso-wrap-style:square;mso-left-percent:-10001;mso-top-percent:-10001;mso-position-horizontal:absolute;mso-position-horizontal-relative:char;mso-position-vertical:absolute;mso-position-vertical-relative:line;mso-left-percent:-10001;mso-top-percent:-10001;v-text-anchor:middle" coordsize="2978150,3500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" path="m679256,l2978150,r,l2978150,2821499r-679256,679256l,3500755r,l,679256,679256,xe" stroked="f" strokeweight="1pt">
                <v:fill r:id="rId26" o:title="A group of seven diverse young people" recolor="t" rotate="t" type="frame"/>
                <v:stroke joinstyle="miter"/>
                <v:path arrowok="t" o:connecttype="custom" o:connectlocs="679256,0;2978150,0;2978150,0;2978150,2821499;2298894,3500755;0,3500755;0,3500755;0,679256;679256,0" o:connectangles="0,0,0,0,0,0,0,0,0"/>
                <w10:anchorlock/>
              </v:shape>
            </w:pict>
          </mc:Fallback>
        </mc:AlternateContent>
      </w:r>
    </w:p>
    <w:p w14:paraId="1FDC84E5" w14:textId="320DC9CE" w:rsidR="00ED7086" w:rsidRPr="00ED7086" w:rsidRDefault="00830B71" w:rsidP="00BA7CD2">
      <w:pPr>
        <w:tabs>
          <w:tab w:val="left" w:pos="5387"/>
          <w:tab w:val="left" w:pos="7938"/>
        </w:tabs>
        <w:rPr>
          <w:rFonts w:ascii="Space Grotesk" w:hAnsi="Space Grotesk"/>
          <w:b/>
          <w:bCs/>
          <w:caps/>
          <w:lang w:val="en-GB"/>
        </w:rPr>
      </w:pPr>
      <w:r>
        <w:rPr>
          <w:noProof/>
        </w:rPr>
        <mc:AlternateContent>
          <mc:Choice Requires="wpg">
            <w:drawing>
              <wp:inline distT="0" distB="0" distL="0" distR="0" wp14:anchorId="5603AEB0" wp14:editId="2671F23C">
                <wp:extent cx="1584000" cy="511291"/>
                <wp:effectExtent l="0" t="0" r="0" b="3175"/>
                <wp:docPr id="1" name="Graphic 2" descr="Office for Youth"/>
                <wp:cNvGraphicFramePr/>
                <a:graphic xmlns:a="http://schemas.openxmlformats.org/drawingml/2006/main">
                  <a:graphicData uri="http://schemas.microsoft.com/office/word/2010/wordprocessingGroup">
                    <wpg:wgp>
                      <wpg:cNvGrpSpPr/>
                      <wpg:grpSpPr>
                        <a:xfrm>
                          <a:off x="0" y="0"/>
                          <a:ext cx="1584000" cy="511291"/>
                          <a:chOff x="0" y="0"/>
                          <a:chExt cx="1584000" cy="511291"/>
                        </a:xfrm>
                        <a:solidFill>
                          <a:schemeClr val="tx1"/>
                        </a:solidFill>
                      </wpg:grpSpPr>
                      <wps:wsp>
                        <wps:cNvPr id="987394698" name="Freeform: Shape 987394698"/>
                        <wps:cNvSpPr/>
                        <wps:spPr>
                          <a:xfrm>
                            <a:off x="574616" y="-475"/>
                            <a:ext cx="467826" cy="508199"/>
                          </a:xfrm>
                          <a:custGeom>
                            <a:avLst/>
                            <a:gdLst>
                              <a:gd name="connsiteX0" fmla="*/ 467827 w 467826"/>
                              <a:gd name="connsiteY0" fmla="*/ 394289 h 508199"/>
                              <a:gd name="connsiteX1" fmla="*/ 257816 w 467826"/>
                              <a:gd name="connsiteY1" fmla="*/ 394289 h 508199"/>
                              <a:gd name="connsiteX2" fmla="*/ 257816 w 467826"/>
                              <a:gd name="connsiteY2" fmla="*/ 508199 h 508199"/>
                              <a:gd name="connsiteX3" fmla="*/ 0 w 467826"/>
                              <a:gd name="connsiteY3" fmla="*/ 508199 h 508199"/>
                              <a:gd name="connsiteX4" fmla="*/ 0 w 467826"/>
                              <a:gd name="connsiteY4" fmla="*/ 423064 h 508199"/>
                              <a:gd name="connsiteX5" fmla="*/ 238 w 467826"/>
                              <a:gd name="connsiteY5" fmla="*/ 220925 h 508199"/>
                              <a:gd name="connsiteX6" fmla="*/ 9038 w 467826"/>
                              <a:gd name="connsiteY6" fmla="*/ 113197 h 508199"/>
                              <a:gd name="connsiteX7" fmla="*/ 82768 w 467826"/>
                              <a:gd name="connsiteY7" fmla="*/ 15220 h 508199"/>
                              <a:gd name="connsiteX8" fmla="*/ 142703 w 467826"/>
                              <a:gd name="connsiteY8" fmla="*/ 713 h 508199"/>
                              <a:gd name="connsiteX9" fmla="*/ 467114 w 467826"/>
                              <a:gd name="connsiteY9" fmla="*/ 0 h 508199"/>
                              <a:gd name="connsiteX10" fmla="*/ 467114 w 467826"/>
                              <a:gd name="connsiteY10" fmla="*/ 180260 h 508199"/>
                              <a:gd name="connsiteX11" fmla="*/ 273751 w 467826"/>
                              <a:gd name="connsiteY11" fmla="*/ 180260 h 508199"/>
                              <a:gd name="connsiteX12" fmla="*/ 273751 w 467826"/>
                              <a:gd name="connsiteY12" fmla="*/ 236383 h 508199"/>
                              <a:gd name="connsiteX13" fmla="*/ 467589 w 467826"/>
                              <a:gd name="connsiteY13" fmla="*/ 236383 h 508199"/>
                              <a:gd name="connsiteX14" fmla="*/ 467589 w 467826"/>
                              <a:gd name="connsiteY14" fmla="*/ 394289 h 508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67826" h="508199">
                                <a:moveTo>
                                  <a:pt x="467827" y="394289"/>
                                </a:moveTo>
                                <a:lnTo>
                                  <a:pt x="257816" y="394289"/>
                                </a:lnTo>
                                <a:lnTo>
                                  <a:pt x="257816" y="508199"/>
                                </a:lnTo>
                                <a:lnTo>
                                  <a:pt x="0" y="508199"/>
                                </a:lnTo>
                                <a:cubicBezTo>
                                  <a:pt x="0" y="479900"/>
                                  <a:pt x="0" y="451601"/>
                                  <a:pt x="0" y="423064"/>
                                </a:cubicBezTo>
                                <a:cubicBezTo>
                                  <a:pt x="0" y="356715"/>
                                  <a:pt x="0" y="288225"/>
                                  <a:pt x="238" y="220925"/>
                                </a:cubicBezTo>
                                <a:cubicBezTo>
                                  <a:pt x="476" y="180735"/>
                                  <a:pt x="1903" y="146966"/>
                                  <a:pt x="9038" y="113197"/>
                                </a:cubicBezTo>
                                <a:cubicBezTo>
                                  <a:pt x="18789" y="67300"/>
                                  <a:pt x="44238" y="33531"/>
                                  <a:pt x="82768" y="15220"/>
                                </a:cubicBezTo>
                                <a:cubicBezTo>
                                  <a:pt x="102746" y="5945"/>
                                  <a:pt x="123438" y="951"/>
                                  <a:pt x="142703" y="713"/>
                                </a:cubicBezTo>
                                <a:lnTo>
                                  <a:pt x="467114" y="0"/>
                                </a:lnTo>
                                <a:lnTo>
                                  <a:pt x="467114" y="180260"/>
                                </a:lnTo>
                                <a:lnTo>
                                  <a:pt x="273751" y="180260"/>
                                </a:lnTo>
                                <a:lnTo>
                                  <a:pt x="273751" y="236383"/>
                                </a:lnTo>
                                <a:lnTo>
                                  <a:pt x="467589" y="236383"/>
                                </a:lnTo>
                                <a:lnTo>
                                  <a:pt x="467589" y="394289"/>
                                </a:lnTo>
                                <a:close/>
                              </a:path>
                            </a:pathLst>
                          </a:custGeom>
                          <a:grpFill/>
                          <a:ln w="2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474055" name="Freeform: Shape 539474055"/>
                        <wps:cNvSpPr/>
                        <wps:spPr>
                          <a:xfrm>
                            <a:off x="1074313" y="-237"/>
                            <a:ext cx="509370" cy="508437"/>
                          </a:xfrm>
                          <a:custGeom>
                            <a:avLst/>
                            <a:gdLst>
                              <a:gd name="connsiteX0" fmla="*/ 509211 w 509370"/>
                              <a:gd name="connsiteY0" fmla="*/ 208321 h 508437"/>
                              <a:gd name="connsiteX1" fmla="*/ 496605 w 509370"/>
                              <a:gd name="connsiteY1" fmla="*/ 303445 h 508437"/>
                              <a:gd name="connsiteX2" fmla="*/ 386011 w 509370"/>
                              <a:gd name="connsiteY2" fmla="*/ 404039 h 508437"/>
                              <a:gd name="connsiteX3" fmla="*/ 368886 w 509370"/>
                              <a:gd name="connsiteY3" fmla="*/ 408082 h 508437"/>
                              <a:gd name="connsiteX4" fmla="*/ 369124 w 509370"/>
                              <a:gd name="connsiteY4" fmla="*/ 508437 h 508437"/>
                              <a:gd name="connsiteX5" fmla="*/ 138897 w 509370"/>
                              <a:gd name="connsiteY5" fmla="*/ 508437 h 508437"/>
                              <a:gd name="connsiteX6" fmla="*/ 139135 w 509370"/>
                              <a:gd name="connsiteY6" fmla="*/ 414978 h 508437"/>
                              <a:gd name="connsiteX7" fmla="*/ 139135 w 509370"/>
                              <a:gd name="connsiteY7" fmla="*/ 409033 h 508437"/>
                              <a:gd name="connsiteX8" fmla="*/ 123438 w 509370"/>
                              <a:gd name="connsiteY8" fmla="*/ 404514 h 508437"/>
                              <a:gd name="connsiteX9" fmla="*/ 29730 w 509370"/>
                              <a:gd name="connsiteY9" fmla="*/ 344111 h 508437"/>
                              <a:gd name="connsiteX10" fmla="*/ 1665 w 509370"/>
                              <a:gd name="connsiteY10" fmla="*/ 248987 h 508437"/>
                              <a:gd name="connsiteX11" fmla="*/ 0 w 509370"/>
                              <a:gd name="connsiteY11" fmla="*/ 0 h 508437"/>
                              <a:gd name="connsiteX12" fmla="*/ 226659 w 509370"/>
                              <a:gd name="connsiteY12" fmla="*/ 0 h 508437"/>
                              <a:gd name="connsiteX13" fmla="*/ 226659 w 509370"/>
                              <a:gd name="connsiteY13" fmla="*/ 244944 h 508437"/>
                              <a:gd name="connsiteX14" fmla="*/ 280886 w 509370"/>
                              <a:gd name="connsiteY14" fmla="*/ 244944 h 508437"/>
                              <a:gd name="connsiteX15" fmla="*/ 280886 w 509370"/>
                              <a:gd name="connsiteY15" fmla="*/ 713 h 508437"/>
                              <a:gd name="connsiteX16" fmla="*/ 508735 w 509370"/>
                              <a:gd name="connsiteY16" fmla="*/ 713 h 508437"/>
                              <a:gd name="connsiteX17" fmla="*/ 509211 w 509370"/>
                              <a:gd name="connsiteY17" fmla="*/ 208321 h 508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09370" h="508437">
                                <a:moveTo>
                                  <a:pt x="509211" y="208321"/>
                                </a:moveTo>
                                <a:cubicBezTo>
                                  <a:pt x="508973" y="243993"/>
                                  <a:pt x="504930" y="275146"/>
                                  <a:pt x="496605" y="303445"/>
                                </a:cubicBezTo>
                                <a:cubicBezTo>
                                  <a:pt x="480908" y="357666"/>
                                  <a:pt x="444519" y="390484"/>
                                  <a:pt x="386011" y="404039"/>
                                </a:cubicBezTo>
                                <a:lnTo>
                                  <a:pt x="368886" y="408082"/>
                                </a:lnTo>
                                <a:lnTo>
                                  <a:pt x="369124" y="508437"/>
                                </a:lnTo>
                                <a:lnTo>
                                  <a:pt x="138897" y="508437"/>
                                </a:lnTo>
                                <a:cubicBezTo>
                                  <a:pt x="138897" y="484419"/>
                                  <a:pt x="139135" y="414978"/>
                                  <a:pt x="139135" y="414978"/>
                                </a:cubicBezTo>
                                <a:lnTo>
                                  <a:pt x="139135" y="409033"/>
                                </a:lnTo>
                                <a:lnTo>
                                  <a:pt x="123438" y="404514"/>
                                </a:lnTo>
                                <a:cubicBezTo>
                                  <a:pt x="78962" y="394051"/>
                                  <a:pt x="49232" y="374788"/>
                                  <a:pt x="29730" y="344111"/>
                                </a:cubicBezTo>
                                <a:cubicBezTo>
                                  <a:pt x="12130" y="316287"/>
                                  <a:pt x="2616" y="284183"/>
                                  <a:pt x="1665" y="248987"/>
                                </a:cubicBezTo>
                                <a:lnTo>
                                  <a:pt x="0" y="0"/>
                                </a:lnTo>
                                <a:lnTo>
                                  <a:pt x="226659" y="0"/>
                                </a:lnTo>
                                <a:lnTo>
                                  <a:pt x="226659" y="244944"/>
                                </a:lnTo>
                                <a:lnTo>
                                  <a:pt x="280886" y="244944"/>
                                </a:lnTo>
                                <a:lnTo>
                                  <a:pt x="280886" y="713"/>
                                </a:lnTo>
                                <a:lnTo>
                                  <a:pt x="508735" y="713"/>
                                </a:lnTo>
                                <a:cubicBezTo>
                                  <a:pt x="508973" y="32342"/>
                                  <a:pt x="509686" y="149582"/>
                                  <a:pt x="509211" y="208321"/>
                                </a:cubicBezTo>
                              </a:path>
                            </a:pathLst>
                          </a:custGeom>
                          <a:grpFill/>
                          <a:ln w="2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27873291" name="Graphic 2" descr="Office for Youth"/>
                        <wpg:cNvGrpSpPr/>
                        <wpg:grpSpPr>
                          <a:xfrm>
                            <a:off x="-15" y="0"/>
                            <a:ext cx="545156" cy="510815"/>
                            <a:chOff x="-15" y="0"/>
                            <a:chExt cx="545156" cy="510815"/>
                          </a:xfrm>
                          <a:grpFill/>
                        </wpg:grpSpPr>
                        <wps:wsp>
                          <wps:cNvPr id="1034363229" name="Freeform: Shape 1034363229"/>
                          <wps:cNvSpPr/>
                          <wps:spPr>
                            <a:xfrm>
                              <a:off x="-15" y="0"/>
                              <a:ext cx="545156" cy="510815"/>
                            </a:xfrm>
                            <a:custGeom>
                              <a:avLst/>
                              <a:gdLst>
                                <a:gd name="connsiteX0" fmla="*/ 545140 w 545156"/>
                                <a:gd name="connsiteY0" fmla="*/ 106539 h 510815"/>
                                <a:gd name="connsiteX1" fmla="*/ 515648 w 545156"/>
                                <a:gd name="connsiteY1" fmla="*/ 27824 h 510815"/>
                                <a:gd name="connsiteX2" fmla="*/ 447865 w 545156"/>
                                <a:gd name="connsiteY2" fmla="*/ 0 h 510815"/>
                                <a:gd name="connsiteX3" fmla="*/ 97054 w 545156"/>
                                <a:gd name="connsiteY3" fmla="*/ 0 h 510815"/>
                                <a:gd name="connsiteX4" fmla="*/ 29270 w 545156"/>
                                <a:gd name="connsiteY4" fmla="*/ 27586 h 510815"/>
                                <a:gd name="connsiteX5" fmla="*/ 16 w 545156"/>
                                <a:gd name="connsiteY5" fmla="*/ 106539 h 510815"/>
                                <a:gd name="connsiteX6" fmla="*/ 16 w 545156"/>
                                <a:gd name="connsiteY6" fmla="*/ 404752 h 510815"/>
                                <a:gd name="connsiteX7" fmla="*/ 29270 w 545156"/>
                                <a:gd name="connsiteY7" fmla="*/ 482992 h 510815"/>
                                <a:gd name="connsiteX8" fmla="*/ 97054 w 545156"/>
                                <a:gd name="connsiteY8" fmla="*/ 510815 h 510815"/>
                                <a:gd name="connsiteX9" fmla="*/ 447865 w 545156"/>
                                <a:gd name="connsiteY9" fmla="*/ 510815 h 510815"/>
                                <a:gd name="connsiteX10" fmla="*/ 515648 w 545156"/>
                                <a:gd name="connsiteY10" fmla="*/ 482992 h 510815"/>
                                <a:gd name="connsiteX11" fmla="*/ 544902 w 545156"/>
                                <a:gd name="connsiteY11" fmla="*/ 404990 h 510815"/>
                                <a:gd name="connsiteX12" fmla="*/ 544902 w 545156"/>
                                <a:gd name="connsiteY12" fmla="*/ 109868 h 510815"/>
                                <a:gd name="connsiteX13" fmla="*/ 545140 w 545156"/>
                                <a:gd name="connsiteY13" fmla="*/ 106539 h 510815"/>
                                <a:gd name="connsiteX14" fmla="*/ 284232 w 545156"/>
                                <a:gd name="connsiteY14" fmla="*/ 231389 h 510815"/>
                                <a:gd name="connsiteX15" fmla="*/ 286848 w 545156"/>
                                <a:gd name="connsiteY15" fmla="*/ 220212 h 510815"/>
                                <a:gd name="connsiteX16" fmla="*/ 293508 w 545156"/>
                                <a:gd name="connsiteY16" fmla="*/ 212364 h 510815"/>
                                <a:gd name="connsiteX17" fmla="*/ 303259 w 545156"/>
                                <a:gd name="connsiteY17" fmla="*/ 207608 h 510815"/>
                                <a:gd name="connsiteX18" fmla="*/ 315389 w 545156"/>
                                <a:gd name="connsiteY18" fmla="*/ 206181 h 510815"/>
                                <a:gd name="connsiteX19" fmla="*/ 326805 w 545156"/>
                                <a:gd name="connsiteY19" fmla="*/ 207608 h 510815"/>
                                <a:gd name="connsiteX20" fmla="*/ 336794 w 545156"/>
                                <a:gd name="connsiteY20" fmla="*/ 211889 h 510815"/>
                                <a:gd name="connsiteX21" fmla="*/ 343929 w 545156"/>
                                <a:gd name="connsiteY21" fmla="*/ 219261 h 510815"/>
                                <a:gd name="connsiteX22" fmla="*/ 346783 w 545156"/>
                                <a:gd name="connsiteY22" fmla="*/ 229962 h 510815"/>
                                <a:gd name="connsiteX23" fmla="*/ 346070 w 545156"/>
                                <a:gd name="connsiteY23" fmla="*/ 231389 h 510815"/>
                                <a:gd name="connsiteX24" fmla="*/ 344643 w 545156"/>
                                <a:gd name="connsiteY24" fmla="*/ 231865 h 510815"/>
                                <a:gd name="connsiteX25" fmla="*/ 325616 w 545156"/>
                                <a:gd name="connsiteY25" fmla="*/ 231865 h 510815"/>
                                <a:gd name="connsiteX26" fmla="*/ 323475 w 545156"/>
                                <a:gd name="connsiteY26" fmla="*/ 231389 h 510815"/>
                                <a:gd name="connsiteX27" fmla="*/ 322286 w 545156"/>
                                <a:gd name="connsiteY27" fmla="*/ 229249 h 510815"/>
                                <a:gd name="connsiteX28" fmla="*/ 319432 w 545156"/>
                                <a:gd name="connsiteY28" fmla="*/ 225206 h 510815"/>
                                <a:gd name="connsiteX29" fmla="*/ 315151 w 545156"/>
                                <a:gd name="connsiteY29" fmla="*/ 224255 h 510815"/>
                                <a:gd name="connsiteX30" fmla="*/ 310156 w 545156"/>
                                <a:gd name="connsiteY30" fmla="*/ 225919 h 510815"/>
                                <a:gd name="connsiteX31" fmla="*/ 308254 w 545156"/>
                                <a:gd name="connsiteY31" fmla="*/ 231865 h 510815"/>
                                <a:gd name="connsiteX32" fmla="*/ 308254 w 545156"/>
                                <a:gd name="connsiteY32" fmla="*/ 247560 h 510815"/>
                                <a:gd name="connsiteX33" fmla="*/ 310156 w 545156"/>
                                <a:gd name="connsiteY33" fmla="*/ 253505 h 510815"/>
                                <a:gd name="connsiteX34" fmla="*/ 315151 w 545156"/>
                                <a:gd name="connsiteY34" fmla="*/ 255170 h 510815"/>
                                <a:gd name="connsiteX35" fmla="*/ 319432 w 545156"/>
                                <a:gd name="connsiteY35" fmla="*/ 253981 h 510815"/>
                                <a:gd name="connsiteX36" fmla="*/ 322286 w 545156"/>
                                <a:gd name="connsiteY36" fmla="*/ 250176 h 510815"/>
                                <a:gd name="connsiteX37" fmla="*/ 323475 w 545156"/>
                                <a:gd name="connsiteY37" fmla="*/ 248036 h 510815"/>
                                <a:gd name="connsiteX38" fmla="*/ 325854 w 545156"/>
                                <a:gd name="connsiteY38" fmla="*/ 247560 h 510815"/>
                                <a:gd name="connsiteX39" fmla="*/ 344881 w 545156"/>
                                <a:gd name="connsiteY39" fmla="*/ 247560 h 510815"/>
                                <a:gd name="connsiteX40" fmla="*/ 346308 w 545156"/>
                                <a:gd name="connsiteY40" fmla="*/ 248273 h 510815"/>
                                <a:gd name="connsiteX41" fmla="*/ 347021 w 545156"/>
                                <a:gd name="connsiteY41" fmla="*/ 249700 h 510815"/>
                                <a:gd name="connsiteX42" fmla="*/ 344167 w 545156"/>
                                <a:gd name="connsiteY42" fmla="*/ 260640 h 510815"/>
                                <a:gd name="connsiteX43" fmla="*/ 337032 w 545156"/>
                                <a:gd name="connsiteY43" fmla="*/ 268012 h 510815"/>
                                <a:gd name="connsiteX44" fmla="*/ 327043 w 545156"/>
                                <a:gd name="connsiteY44" fmla="*/ 272292 h 510815"/>
                                <a:gd name="connsiteX45" fmla="*/ 315627 w 545156"/>
                                <a:gd name="connsiteY45" fmla="*/ 273481 h 510815"/>
                                <a:gd name="connsiteX46" fmla="*/ 303497 w 545156"/>
                                <a:gd name="connsiteY46" fmla="*/ 272054 h 510815"/>
                                <a:gd name="connsiteX47" fmla="*/ 293746 w 545156"/>
                                <a:gd name="connsiteY47" fmla="*/ 267536 h 510815"/>
                                <a:gd name="connsiteX48" fmla="*/ 287324 w 545156"/>
                                <a:gd name="connsiteY48" fmla="*/ 259688 h 510815"/>
                                <a:gd name="connsiteX49" fmla="*/ 284708 w 545156"/>
                                <a:gd name="connsiteY49" fmla="*/ 248273 h 510815"/>
                                <a:gd name="connsiteX50" fmla="*/ 284470 w 545156"/>
                                <a:gd name="connsiteY50" fmla="*/ 240188 h 510815"/>
                                <a:gd name="connsiteX51" fmla="*/ 284232 w 545156"/>
                                <a:gd name="connsiteY51" fmla="*/ 231389 h 510815"/>
                                <a:gd name="connsiteX52" fmla="*/ 191951 w 545156"/>
                                <a:gd name="connsiteY52" fmla="*/ 209748 h 510815"/>
                                <a:gd name="connsiteX53" fmla="*/ 192665 w 545156"/>
                                <a:gd name="connsiteY53" fmla="*/ 208084 h 510815"/>
                                <a:gd name="connsiteX54" fmla="*/ 194329 w 545156"/>
                                <a:gd name="connsiteY54" fmla="*/ 207370 h 510815"/>
                                <a:gd name="connsiteX55" fmla="*/ 240946 w 545156"/>
                                <a:gd name="connsiteY55" fmla="*/ 207370 h 510815"/>
                                <a:gd name="connsiteX56" fmla="*/ 242610 w 545156"/>
                                <a:gd name="connsiteY56" fmla="*/ 208084 h 510815"/>
                                <a:gd name="connsiteX57" fmla="*/ 243324 w 545156"/>
                                <a:gd name="connsiteY57" fmla="*/ 209748 h 510815"/>
                                <a:gd name="connsiteX58" fmla="*/ 243324 w 545156"/>
                                <a:gd name="connsiteY58" fmla="*/ 223779 h 510815"/>
                                <a:gd name="connsiteX59" fmla="*/ 242610 w 545156"/>
                                <a:gd name="connsiteY59" fmla="*/ 225444 h 510815"/>
                                <a:gd name="connsiteX60" fmla="*/ 240946 w 545156"/>
                                <a:gd name="connsiteY60" fmla="*/ 226157 h 510815"/>
                                <a:gd name="connsiteX61" fmla="*/ 214546 w 545156"/>
                                <a:gd name="connsiteY61" fmla="*/ 226157 h 510815"/>
                                <a:gd name="connsiteX62" fmla="*/ 214546 w 545156"/>
                                <a:gd name="connsiteY62" fmla="*/ 233054 h 510815"/>
                                <a:gd name="connsiteX63" fmla="*/ 239281 w 545156"/>
                                <a:gd name="connsiteY63" fmla="*/ 233054 h 510815"/>
                                <a:gd name="connsiteX64" fmla="*/ 240946 w 545156"/>
                                <a:gd name="connsiteY64" fmla="*/ 233767 h 510815"/>
                                <a:gd name="connsiteX65" fmla="*/ 241659 w 545156"/>
                                <a:gd name="connsiteY65" fmla="*/ 235432 h 510815"/>
                                <a:gd name="connsiteX66" fmla="*/ 241659 w 545156"/>
                                <a:gd name="connsiteY66" fmla="*/ 249462 h 510815"/>
                                <a:gd name="connsiteX67" fmla="*/ 240946 w 545156"/>
                                <a:gd name="connsiteY67" fmla="*/ 251127 h 510815"/>
                                <a:gd name="connsiteX68" fmla="*/ 239281 w 545156"/>
                                <a:gd name="connsiteY68" fmla="*/ 251841 h 510815"/>
                                <a:gd name="connsiteX69" fmla="*/ 214546 w 545156"/>
                                <a:gd name="connsiteY69" fmla="*/ 251841 h 510815"/>
                                <a:gd name="connsiteX70" fmla="*/ 214546 w 545156"/>
                                <a:gd name="connsiteY70" fmla="*/ 269201 h 510815"/>
                                <a:gd name="connsiteX71" fmla="*/ 213832 w 545156"/>
                                <a:gd name="connsiteY71" fmla="*/ 270865 h 510815"/>
                                <a:gd name="connsiteX72" fmla="*/ 212167 w 545156"/>
                                <a:gd name="connsiteY72" fmla="*/ 271579 h 510815"/>
                                <a:gd name="connsiteX73" fmla="*/ 194567 w 545156"/>
                                <a:gd name="connsiteY73" fmla="*/ 271579 h 510815"/>
                                <a:gd name="connsiteX74" fmla="*/ 192902 w 545156"/>
                                <a:gd name="connsiteY74" fmla="*/ 270865 h 510815"/>
                                <a:gd name="connsiteX75" fmla="*/ 192189 w 545156"/>
                                <a:gd name="connsiteY75" fmla="*/ 269201 h 510815"/>
                                <a:gd name="connsiteX76" fmla="*/ 192189 w 545156"/>
                                <a:gd name="connsiteY76" fmla="*/ 209748 h 510815"/>
                                <a:gd name="connsiteX77" fmla="*/ 132016 w 545156"/>
                                <a:gd name="connsiteY77" fmla="*/ 209748 h 510815"/>
                                <a:gd name="connsiteX78" fmla="*/ 132729 w 545156"/>
                                <a:gd name="connsiteY78" fmla="*/ 208084 h 510815"/>
                                <a:gd name="connsiteX79" fmla="*/ 134394 w 545156"/>
                                <a:gd name="connsiteY79" fmla="*/ 207370 h 510815"/>
                                <a:gd name="connsiteX80" fmla="*/ 181010 w 545156"/>
                                <a:gd name="connsiteY80" fmla="*/ 207370 h 510815"/>
                                <a:gd name="connsiteX81" fmla="*/ 182675 w 545156"/>
                                <a:gd name="connsiteY81" fmla="*/ 208084 h 510815"/>
                                <a:gd name="connsiteX82" fmla="*/ 183389 w 545156"/>
                                <a:gd name="connsiteY82" fmla="*/ 209748 h 510815"/>
                                <a:gd name="connsiteX83" fmla="*/ 183389 w 545156"/>
                                <a:gd name="connsiteY83" fmla="*/ 223779 h 510815"/>
                                <a:gd name="connsiteX84" fmla="*/ 182675 w 545156"/>
                                <a:gd name="connsiteY84" fmla="*/ 225444 h 510815"/>
                                <a:gd name="connsiteX85" fmla="*/ 181010 w 545156"/>
                                <a:gd name="connsiteY85" fmla="*/ 226157 h 510815"/>
                                <a:gd name="connsiteX86" fmla="*/ 154610 w 545156"/>
                                <a:gd name="connsiteY86" fmla="*/ 226157 h 510815"/>
                                <a:gd name="connsiteX87" fmla="*/ 154610 w 545156"/>
                                <a:gd name="connsiteY87" fmla="*/ 233054 h 510815"/>
                                <a:gd name="connsiteX88" fmla="*/ 179346 w 545156"/>
                                <a:gd name="connsiteY88" fmla="*/ 233054 h 510815"/>
                                <a:gd name="connsiteX89" fmla="*/ 181010 w 545156"/>
                                <a:gd name="connsiteY89" fmla="*/ 233767 h 510815"/>
                                <a:gd name="connsiteX90" fmla="*/ 181724 w 545156"/>
                                <a:gd name="connsiteY90" fmla="*/ 235432 h 510815"/>
                                <a:gd name="connsiteX91" fmla="*/ 181724 w 545156"/>
                                <a:gd name="connsiteY91" fmla="*/ 249462 h 510815"/>
                                <a:gd name="connsiteX92" fmla="*/ 181010 w 545156"/>
                                <a:gd name="connsiteY92" fmla="*/ 251127 h 510815"/>
                                <a:gd name="connsiteX93" fmla="*/ 179346 w 545156"/>
                                <a:gd name="connsiteY93" fmla="*/ 251841 h 510815"/>
                                <a:gd name="connsiteX94" fmla="*/ 154610 w 545156"/>
                                <a:gd name="connsiteY94" fmla="*/ 251841 h 510815"/>
                                <a:gd name="connsiteX95" fmla="*/ 154610 w 545156"/>
                                <a:gd name="connsiteY95" fmla="*/ 269201 h 510815"/>
                                <a:gd name="connsiteX96" fmla="*/ 153897 w 545156"/>
                                <a:gd name="connsiteY96" fmla="*/ 270865 h 510815"/>
                                <a:gd name="connsiteX97" fmla="*/ 152232 w 545156"/>
                                <a:gd name="connsiteY97" fmla="*/ 271579 h 510815"/>
                                <a:gd name="connsiteX98" fmla="*/ 134632 w 545156"/>
                                <a:gd name="connsiteY98" fmla="*/ 271579 h 510815"/>
                                <a:gd name="connsiteX99" fmla="*/ 132967 w 545156"/>
                                <a:gd name="connsiteY99" fmla="*/ 270865 h 510815"/>
                                <a:gd name="connsiteX100" fmla="*/ 132254 w 545156"/>
                                <a:gd name="connsiteY100" fmla="*/ 269201 h 510815"/>
                                <a:gd name="connsiteX101" fmla="*/ 132254 w 545156"/>
                                <a:gd name="connsiteY101" fmla="*/ 209748 h 510815"/>
                                <a:gd name="connsiteX102" fmla="*/ 139627 w 545156"/>
                                <a:gd name="connsiteY102" fmla="*/ 295598 h 510815"/>
                                <a:gd name="connsiteX103" fmla="*/ 151994 w 545156"/>
                                <a:gd name="connsiteY103" fmla="*/ 293933 h 510815"/>
                                <a:gd name="connsiteX104" fmla="*/ 164362 w 545156"/>
                                <a:gd name="connsiteY104" fmla="*/ 295598 h 510815"/>
                                <a:gd name="connsiteX105" fmla="*/ 174113 w 545156"/>
                                <a:gd name="connsiteY105" fmla="*/ 300592 h 510815"/>
                                <a:gd name="connsiteX106" fmla="*/ 180535 w 545156"/>
                                <a:gd name="connsiteY106" fmla="*/ 308677 h 510815"/>
                                <a:gd name="connsiteX107" fmla="*/ 183151 w 545156"/>
                                <a:gd name="connsiteY107" fmla="*/ 319616 h 510815"/>
                                <a:gd name="connsiteX108" fmla="*/ 183389 w 545156"/>
                                <a:gd name="connsiteY108" fmla="*/ 327940 h 510815"/>
                                <a:gd name="connsiteX109" fmla="*/ 183151 w 545156"/>
                                <a:gd name="connsiteY109" fmla="*/ 336025 h 510815"/>
                                <a:gd name="connsiteX110" fmla="*/ 180535 w 545156"/>
                                <a:gd name="connsiteY110" fmla="*/ 346964 h 510815"/>
                                <a:gd name="connsiteX111" fmla="*/ 174113 w 545156"/>
                                <a:gd name="connsiteY111" fmla="*/ 354812 h 510815"/>
                                <a:gd name="connsiteX112" fmla="*/ 164362 w 545156"/>
                                <a:gd name="connsiteY112" fmla="*/ 359568 h 510815"/>
                                <a:gd name="connsiteX113" fmla="*/ 151994 w 545156"/>
                                <a:gd name="connsiteY113" fmla="*/ 361233 h 510815"/>
                                <a:gd name="connsiteX114" fmla="*/ 139627 w 545156"/>
                                <a:gd name="connsiteY114" fmla="*/ 359568 h 510815"/>
                                <a:gd name="connsiteX115" fmla="*/ 129875 w 545156"/>
                                <a:gd name="connsiteY115" fmla="*/ 354812 h 510815"/>
                                <a:gd name="connsiteX116" fmla="*/ 123692 w 545156"/>
                                <a:gd name="connsiteY116" fmla="*/ 346964 h 510815"/>
                                <a:gd name="connsiteX117" fmla="*/ 121075 w 545156"/>
                                <a:gd name="connsiteY117" fmla="*/ 336025 h 510815"/>
                                <a:gd name="connsiteX118" fmla="*/ 120837 w 545156"/>
                                <a:gd name="connsiteY118" fmla="*/ 327940 h 510815"/>
                                <a:gd name="connsiteX119" fmla="*/ 121075 w 545156"/>
                                <a:gd name="connsiteY119" fmla="*/ 319616 h 510815"/>
                                <a:gd name="connsiteX120" fmla="*/ 123692 w 545156"/>
                                <a:gd name="connsiteY120" fmla="*/ 308677 h 510815"/>
                                <a:gd name="connsiteX121" fmla="*/ 129875 w 545156"/>
                                <a:gd name="connsiteY121" fmla="*/ 300592 h 510815"/>
                                <a:gd name="connsiteX122" fmla="*/ 139627 w 545156"/>
                                <a:gd name="connsiteY122" fmla="*/ 295598 h 510815"/>
                                <a:gd name="connsiteX123" fmla="*/ 61378 w 545156"/>
                                <a:gd name="connsiteY123" fmla="*/ 231627 h 510815"/>
                                <a:gd name="connsiteX124" fmla="*/ 63994 w 545156"/>
                                <a:gd name="connsiteY124" fmla="*/ 220687 h 510815"/>
                                <a:gd name="connsiteX125" fmla="*/ 70416 w 545156"/>
                                <a:gd name="connsiteY125" fmla="*/ 212602 h 510815"/>
                                <a:gd name="connsiteX126" fmla="*/ 80167 w 545156"/>
                                <a:gd name="connsiteY126" fmla="*/ 207608 h 510815"/>
                                <a:gd name="connsiteX127" fmla="*/ 92535 w 545156"/>
                                <a:gd name="connsiteY127" fmla="*/ 205943 h 510815"/>
                                <a:gd name="connsiteX128" fmla="*/ 104902 w 545156"/>
                                <a:gd name="connsiteY128" fmla="*/ 207608 h 510815"/>
                                <a:gd name="connsiteX129" fmla="*/ 114654 w 545156"/>
                                <a:gd name="connsiteY129" fmla="*/ 212602 h 510815"/>
                                <a:gd name="connsiteX130" fmla="*/ 121075 w 545156"/>
                                <a:gd name="connsiteY130" fmla="*/ 220687 h 510815"/>
                                <a:gd name="connsiteX131" fmla="*/ 123692 w 545156"/>
                                <a:gd name="connsiteY131" fmla="*/ 231627 h 510815"/>
                                <a:gd name="connsiteX132" fmla="*/ 123929 w 545156"/>
                                <a:gd name="connsiteY132" fmla="*/ 239950 h 510815"/>
                                <a:gd name="connsiteX133" fmla="*/ 123692 w 545156"/>
                                <a:gd name="connsiteY133" fmla="*/ 248036 h 510815"/>
                                <a:gd name="connsiteX134" fmla="*/ 121075 w 545156"/>
                                <a:gd name="connsiteY134" fmla="*/ 258975 h 510815"/>
                                <a:gd name="connsiteX135" fmla="*/ 114654 w 545156"/>
                                <a:gd name="connsiteY135" fmla="*/ 266823 h 510815"/>
                                <a:gd name="connsiteX136" fmla="*/ 104902 w 545156"/>
                                <a:gd name="connsiteY136" fmla="*/ 271579 h 510815"/>
                                <a:gd name="connsiteX137" fmla="*/ 92535 w 545156"/>
                                <a:gd name="connsiteY137" fmla="*/ 273243 h 510815"/>
                                <a:gd name="connsiteX138" fmla="*/ 80167 w 545156"/>
                                <a:gd name="connsiteY138" fmla="*/ 271579 h 510815"/>
                                <a:gd name="connsiteX139" fmla="*/ 70416 w 545156"/>
                                <a:gd name="connsiteY139" fmla="*/ 266823 h 510815"/>
                                <a:gd name="connsiteX140" fmla="*/ 63994 w 545156"/>
                                <a:gd name="connsiteY140" fmla="*/ 258975 h 510815"/>
                                <a:gd name="connsiteX141" fmla="*/ 61378 w 545156"/>
                                <a:gd name="connsiteY141" fmla="*/ 248036 h 510815"/>
                                <a:gd name="connsiteX142" fmla="*/ 61140 w 545156"/>
                                <a:gd name="connsiteY142" fmla="*/ 239950 h 510815"/>
                                <a:gd name="connsiteX143" fmla="*/ 61378 w 545156"/>
                                <a:gd name="connsiteY143" fmla="*/ 231627 h 510815"/>
                                <a:gd name="connsiteX144" fmla="*/ 110610 w 545156"/>
                                <a:gd name="connsiteY144" fmla="*/ 320805 h 510815"/>
                                <a:gd name="connsiteX145" fmla="*/ 112275 w 545156"/>
                                <a:gd name="connsiteY145" fmla="*/ 321519 h 510815"/>
                                <a:gd name="connsiteX146" fmla="*/ 112989 w 545156"/>
                                <a:gd name="connsiteY146" fmla="*/ 323183 h 510815"/>
                                <a:gd name="connsiteX147" fmla="*/ 112989 w 545156"/>
                                <a:gd name="connsiteY147" fmla="*/ 337214 h 510815"/>
                                <a:gd name="connsiteX148" fmla="*/ 112275 w 545156"/>
                                <a:gd name="connsiteY148" fmla="*/ 338879 h 510815"/>
                                <a:gd name="connsiteX149" fmla="*/ 110610 w 545156"/>
                                <a:gd name="connsiteY149" fmla="*/ 339592 h 510815"/>
                                <a:gd name="connsiteX150" fmla="*/ 85875 w 545156"/>
                                <a:gd name="connsiteY150" fmla="*/ 339592 h 510815"/>
                                <a:gd name="connsiteX151" fmla="*/ 85875 w 545156"/>
                                <a:gd name="connsiteY151" fmla="*/ 356952 h 510815"/>
                                <a:gd name="connsiteX152" fmla="*/ 85162 w 545156"/>
                                <a:gd name="connsiteY152" fmla="*/ 358617 h 510815"/>
                                <a:gd name="connsiteX153" fmla="*/ 83497 w 545156"/>
                                <a:gd name="connsiteY153" fmla="*/ 359331 h 510815"/>
                                <a:gd name="connsiteX154" fmla="*/ 65897 w 545156"/>
                                <a:gd name="connsiteY154" fmla="*/ 359331 h 510815"/>
                                <a:gd name="connsiteX155" fmla="*/ 64232 w 545156"/>
                                <a:gd name="connsiteY155" fmla="*/ 358617 h 510815"/>
                                <a:gd name="connsiteX156" fmla="*/ 63519 w 545156"/>
                                <a:gd name="connsiteY156" fmla="*/ 356952 h 510815"/>
                                <a:gd name="connsiteX157" fmla="*/ 63519 w 545156"/>
                                <a:gd name="connsiteY157" fmla="*/ 297024 h 510815"/>
                                <a:gd name="connsiteX158" fmla="*/ 64232 w 545156"/>
                                <a:gd name="connsiteY158" fmla="*/ 295360 h 510815"/>
                                <a:gd name="connsiteX159" fmla="*/ 65897 w 545156"/>
                                <a:gd name="connsiteY159" fmla="*/ 294646 h 510815"/>
                                <a:gd name="connsiteX160" fmla="*/ 112513 w 545156"/>
                                <a:gd name="connsiteY160" fmla="*/ 294646 h 510815"/>
                                <a:gd name="connsiteX161" fmla="*/ 114178 w 545156"/>
                                <a:gd name="connsiteY161" fmla="*/ 295360 h 510815"/>
                                <a:gd name="connsiteX162" fmla="*/ 114892 w 545156"/>
                                <a:gd name="connsiteY162" fmla="*/ 297024 h 510815"/>
                                <a:gd name="connsiteX163" fmla="*/ 114892 w 545156"/>
                                <a:gd name="connsiteY163" fmla="*/ 311055 h 510815"/>
                                <a:gd name="connsiteX164" fmla="*/ 114178 w 545156"/>
                                <a:gd name="connsiteY164" fmla="*/ 312720 h 510815"/>
                                <a:gd name="connsiteX165" fmla="*/ 112513 w 545156"/>
                                <a:gd name="connsiteY165" fmla="*/ 313433 h 510815"/>
                                <a:gd name="connsiteX166" fmla="*/ 85875 w 545156"/>
                                <a:gd name="connsiteY166" fmla="*/ 313433 h 510815"/>
                                <a:gd name="connsiteX167" fmla="*/ 85875 w 545156"/>
                                <a:gd name="connsiteY167" fmla="*/ 320330 h 510815"/>
                                <a:gd name="connsiteX168" fmla="*/ 110610 w 545156"/>
                                <a:gd name="connsiteY168" fmla="*/ 320330 h 510815"/>
                                <a:gd name="connsiteX169" fmla="*/ 123454 w 545156"/>
                                <a:gd name="connsiteY169" fmla="*/ 385490 h 510815"/>
                                <a:gd name="connsiteX170" fmla="*/ 102524 w 545156"/>
                                <a:gd name="connsiteY170" fmla="*/ 426631 h 510815"/>
                                <a:gd name="connsiteX171" fmla="*/ 102524 w 545156"/>
                                <a:gd name="connsiteY171" fmla="*/ 444942 h 510815"/>
                                <a:gd name="connsiteX172" fmla="*/ 101810 w 545156"/>
                                <a:gd name="connsiteY172" fmla="*/ 446607 h 510815"/>
                                <a:gd name="connsiteX173" fmla="*/ 100146 w 545156"/>
                                <a:gd name="connsiteY173" fmla="*/ 447320 h 510815"/>
                                <a:gd name="connsiteX174" fmla="*/ 82070 w 545156"/>
                                <a:gd name="connsiteY174" fmla="*/ 447320 h 510815"/>
                                <a:gd name="connsiteX175" fmla="*/ 80405 w 545156"/>
                                <a:gd name="connsiteY175" fmla="*/ 446607 h 510815"/>
                                <a:gd name="connsiteX176" fmla="*/ 79692 w 545156"/>
                                <a:gd name="connsiteY176" fmla="*/ 444942 h 510815"/>
                                <a:gd name="connsiteX177" fmla="*/ 79692 w 545156"/>
                                <a:gd name="connsiteY177" fmla="*/ 426631 h 510815"/>
                                <a:gd name="connsiteX178" fmla="*/ 58762 w 545156"/>
                                <a:gd name="connsiteY178" fmla="*/ 385490 h 510815"/>
                                <a:gd name="connsiteX179" fmla="*/ 58524 w 545156"/>
                                <a:gd name="connsiteY179" fmla="*/ 384538 h 510815"/>
                                <a:gd name="connsiteX180" fmla="*/ 59000 w 545156"/>
                                <a:gd name="connsiteY180" fmla="*/ 383112 h 510815"/>
                                <a:gd name="connsiteX181" fmla="*/ 60427 w 545156"/>
                                <a:gd name="connsiteY181" fmla="*/ 382398 h 510815"/>
                                <a:gd name="connsiteX182" fmla="*/ 77789 w 545156"/>
                                <a:gd name="connsiteY182" fmla="*/ 382398 h 510815"/>
                                <a:gd name="connsiteX183" fmla="*/ 80643 w 545156"/>
                                <a:gd name="connsiteY183" fmla="*/ 383349 h 510815"/>
                                <a:gd name="connsiteX184" fmla="*/ 81832 w 545156"/>
                                <a:gd name="connsiteY184" fmla="*/ 384776 h 510815"/>
                                <a:gd name="connsiteX185" fmla="*/ 91108 w 545156"/>
                                <a:gd name="connsiteY185" fmla="*/ 403325 h 510815"/>
                                <a:gd name="connsiteX186" fmla="*/ 100383 w 545156"/>
                                <a:gd name="connsiteY186" fmla="*/ 384776 h 510815"/>
                                <a:gd name="connsiteX187" fmla="*/ 101573 w 545156"/>
                                <a:gd name="connsiteY187" fmla="*/ 383349 h 510815"/>
                                <a:gd name="connsiteX188" fmla="*/ 104427 w 545156"/>
                                <a:gd name="connsiteY188" fmla="*/ 382398 h 510815"/>
                                <a:gd name="connsiteX189" fmla="*/ 121789 w 545156"/>
                                <a:gd name="connsiteY189" fmla="*/ 382398 h 510815"/>
                                <a:gd name="connsiteX190" fmla="*/ 123216 w 545156"/>
                                <a:gd name="connsiteY190" fmla="*/ 383112 h 510815"/>
                                <a:gd name="connsiteX191" fmla="*/ 123929 w 545156"/>
                                <a:gd name="connsiteY191" fmla="*/ 384538 h 510815"/>
                                <a:gd name="connsiteX192" fmla="*/ 123454 w 545156"/>
                                <a:gd name="connsiteY192" fmla="*/ 385490 h 510815"/>
                                <a:gd name="connsiteX193" fmla="*/ 186005 w 545156"/>
                                <a:gd name="connsiteY193" fmla="*/ 423301 h 510815"/>
                                <a:gd name="connsiteX194" fmla="*/ 183389 w 545156"/>
                                <a:gd name="connsiteY194" fmla="*/ 434241 h 510815"/>
                                <a:gd name="connsiteX195" fmla="*/ 176967 w 545156"/>
                                <a:gd name="connsiteY195" fmla="*/ 442088 h 510815"/>
                                <a:gd name="connsiteX196" fmla="*/ 167216 w 545156"/>
                                <a:gd name="connsiteY196" fmla="*/ 446845 h 510815"/>
                                <a:gd name="connsiteX197" fmla="*/ 154848 w 545156"/>
                                <a:gd name="connsiteY197" fmla="*/ 448509 h 510815"/>
                                <a:gd name="connsiteX198" fmla="*/ 142481 w 545156"/>
                                <a:gd name="connsiteY198" fmla="*/ 446845 h 510815"/>
                                <a:gd name="connsiteX199" fmla="*/ 132729 w 545156"/>
                                <a:gd name="connsiteY199" fmla="*/ 442088 h 510815"/>
                                <a:gd name="connsiteX200" fmla="*/ 126308 w 545156"/>
                                <a:gd name="connsiteY200" fmla="*/ 434241 h 510815"/>
                                <a:gd name="connsiteX201" fmla="*/ 123692 w 545156"/>
                                <a:gd name="connsiteY201" fmla="*/ 423301 h 510815"/>
                                <a:gd name="connsiteX202" fmla="*/ 123454 w 545156"/>
                                <a:gd name="connsiteY202" fmla="*/ 415216 h 510815"/>
                                <a:gd name="connsiteX203" fmla="*/ 123692 w 545156"/>
                                <a:gd name="connsiteY203" fmla="*/ 406893 h 510815"/>
                                <a:gd name="connsiteX204" fmla="*/ 126308 w 545156"/>
                                <a:gd name="connsiteY204" fmla="*/ 395953 h 510815"/>
                                <a:gd name="connsiteX205" fmla="*/ 132729 w 545156"/>
                                <a:gd name="connsiteY205" fmla="*/ 387868 h 510815"/>
                                <a:gd name="connsiteX206" fmla="*/ 142481 w 545156"/>
                                <a:gd name="connsiteY206" fmla="*/ 382874 h 510815"/>
                                <a:gd name="connsiteX207" fmla="*/ 154848 w 545156"/>
                                <a:gd name="connsiteY207" fmla="*/ 381209 h 510815"/>
                                <a:gd name="connsiteX208" fmla="*/ 167216 w 545156"/>
                                <a:gd name="connsiteY208" fmla="*/ 382874 h 510815"/>
                                <a:gd name="connsiteX209" fmla="*/ 176967 w 545156"/>
                                <a:gd name="connsiteY209" fmla="*/ 387868 h 510815"/>
                                <a:gd name="connsiteX210" fmla="*/ 183389 w 545156"/>
                                <a:gd name="connsiteY210" fmla="*/ 395953 h 510815"/>
                                <a:gd name="connsiteX211" fmla="*/ 186005 w 545156"/>
                                <a:gd name="connsiteY211" fmla="*/ 406893 h 510815"/>
                                <a:gd name="connsiteX212" fmla="*/ 186243 w 545156"/>
                                <a:gd name="connsiteY212" fmla="*/ 415216 h 510815"/>
                                <a:gd name="connsiteX213" fmla="*/ 186005 w 545156"/>
                                <a:gd name="connsiteY213" fmla="*/ 423301 h 510815"/>
                                <a:gd name="connsiteX214" fmla="*/ 192189 w 545156"/>
                                <a:gd name="connsiteY214" fmla="*/ 359093 h 510815"/>
                                <a:gd name="connsiteX215" fmla="*/ 191475 w 545156"/>
                                <a:gd name="connsiteY215" fmla="*/ 357428 h 510815"/>
                                <a:gd name="connsiteX216" fmla="*/ 191475 w 545156"/>
                                <a:gd name="connsiteY216" fmla="*/ 297500 h 510815"/>
                                <a:gd name="connsiteX217" fmla="*/ 192189 w 545156"/>
                                <a:gd name="connsiteY217" fmla="*/ 295835 h 510815"/>
                                <a:gd name="connsiteX218" fmla="*/ 193854 w 545156"/>
                                <a:gd name="connsiteY218" fmla="*/ 295122 h 510815"/>
                                <a:gd name="connsiteX219" fmla="*/ 221205 w 545156"/>
                                <a:gd name="connsiteY219" fmla="*/ 295122 h 510815"/>
                                <a:gd name="connsiteX220" fmla="*/ 233097 w 545156"/>
                                <a:gd name="connsiteY220" fmla="*/ 296787 h 510815"/>
                                <a:gd name="connsiteX221" fmla="*/ 241897 w 545156"/>
                                <a:gd name="connsiteY221" fmla="*/ 301305 h 510815"/>
                                <a:gd name="connsiteX222" fmla="*/ 247367 w 545156"/>
                                <a:gd name="connsiteY222" fmla="*/ 308439 h 510815"/>
                                <a:gd name="connsiteX223" fmla="*/ 249270 w 545156"/>
                                <a:gd name="connsiteY223" fmla="*/ 317952 h 510815"/>
                                <a:gd name="connsiteX224" fmla="*/ 246416 w 545156"/>
                                <a:gd name="connsiteY224" fmla="*/ 328891 h 510815"/>
                                <a:gd name="connsiteX225" fmla="*/ 239281 w 545156"/>
                                <a:gd name="connsiteY225" fmla="*/ 336263 h 510815"/>
                                <a:gd name="connsiteX226" fmla="*/ 250697 w 545156"/>
                                <a:gd name="connsiteY226" fmla="*/ 357428 h 510815"/>
                                <a:gd name="connsiteX227" fmla="*/ 250935 w 545156"/>
                                <a:gd name="connsiteY227" fmla="*/ 358379 h 510815"/>
                                <a:gd name="connsiteX228" fmla="*/ 250221 w 545156"/>
                                <a:gd name="connsiteY228" fmla="*/ 359806 h 510815"/>
                                <a:gd name="connsiteX229" fmla="*/ 248794 w 545156"/>
                                <a:gd name="connsiteY229" fmla="*/ 360282 h 510815"/>
                                <a:gd name="connsiteX230" fmla="*/ 229767 w 545156"/>
                                <a:gd name="connsiteY230" fmla="*/ 360282 h 510815"/>
                                <a:gd name="connsiteX231" fmla="*/ 226913 w 545156"/>
                                <a:gd name="connsiteY231" fmla="*/ 359331 h 510815"/>
                                <a:gd name="connsiteX232" fmla="*/ 225724 w 545156"/>
                                <a:gd name="connsiteY232" fmla="*/ 357666 h 510815"/>
                                <a:gd name="connsiteX233" fmla="*/ 217638 w 545156"/>
                                <a:gd name="connsiteY233" fmla="*/ 340068 h 510815"/>
                                <a:gd name="connsiteX234" fmla="*/ 213832 w 545156"/>
                                <a:gd name="connsiteY234" fmla="*/ 340068 h 510815"/>
                                <a:gd name="connsiteX235" fmla="*/ 213832 w 545156"/>
                                <a:gd name="connsiteY235" fmla="*/ 357666 h 510815"/>
                                <a:gd name="connsiteX236" fmla="*/ 213119 w 545156"/>
                                <a:gd name="connsiteY236" fmla="*/ 359331 h 510815"/>
                                <a:gd name="connsiteX237" fmla="*/ 211454 w 545156"/>
                                <a:gd name="connsiteY237" fmla="*/ 360044 h 510815"/>
                                <a:gd name="connsiteX238" fmla="*/ 193378 w 545156"/>
                                <a:gd name="connsiteY238" fmla="*/ 360044 h 510815"/>
                                <a:gd name="connsiteX239" fmla="*/ 192189 w 545156"/>
                                <a:gd name="connsiteY239" fmla="*/ 359093 h 510815"/>
                                <a:gd name="connsiteX240" fmla="*/ 254265 w 545156"/>
                                <a:gd name="connsiteY240" fmla="*/ 423064 h 510815"/>
                                <a:gd name="connsiteX241" fmla="*/ 252124 w 545156"/>
                                <a:gd name="connsiteY241" fmla="*/ 434478 h 510815"/>
                                <a:gd name="connsiteX242" fmla="*/ 245940 w 545156"/>
                                <a:gd name="connsiteY242" fmla="*/ 442326 h 510815"/>
                                <a:gd name="connsiteX243" fmla="*/ 236427 w 545156"/>
                                <a:gd name="connsiteY243" fmla="*/ 447082 h 510815"/>
                                <a:gd name="connsiteX244" fmla="*/ 224297 w 545156"/>
                                <a:gd name="connsiteY244" fmla="*/ 448509 h 510815"/>
                                <a:gd name="connsiteX245" fmla="*/ 212167 w 545156"/>
                                <a:gd name="connsiteY245" fmla="*/ 447082 h 510815"/>
                                <a:gd name="connsiteX246" fmla="*/ 202654 w 545156"/>
                                <a:gd name="connsiteY246" fmla="*/ 442326 h 510815"/>
                                <a:gd name="connsiteX247" fmla="*/ 196470 w 545156"/>
                                <a:gd name="connsiteY247" fmla="*/ 434478 h 510815"/>
                                <a:gd name="connsiteX248" fmla="*/ 194329 w 545156"/>
                                <a:gd name="connsiteY248" fmla="*/ 423064 h 510815"/>
                                <a:gd name="connsiteX249" fmla="*/ 194329 w 545156"/>
                                <a:gd name="connsiteY249" fmla="*/ 385252 h 510815"/>
                                <a:gd name="connsiteX250" fmla="*/ 195043 w 545156"/>
                                <a:gd name="connsiteY250" fmla="*/ 383587 h 510815"/>
                                <a:gd name="connsiteX251" fmla="*/ 196708 w 545156"/>
                                <a:gd name="connsiteY251" fmla="*/ 382874 h 510815"/>
                                <a:gd name="connsiteX252" fmla="*/ 214783 w 545156"/>
                                <a:gd name="connsiteY252" fmla="*/ 382874 h 510815"/>
                                <a:gd name="connsiteX253" fmla="*/ 216448 w 545156"/>
                                <a:gd name="connsiteY253" fmla="*/ 383587 h 510815"/>
                                <a:gd name="connsiteX254" fmla="*/ 217162 w 545156"/>
                                <a:gd name="connsiteY254" fmla="*/ 385252 h 510815"/>
                                <a:gd name="connsiteX255" fmla="*/ 217162 w 545156"/>
                                <a:gd name="connsiteY255" fmla="*/ 422826 h 510815"/>
                                <a:gd name="connsiteX256" fmla="*/ 224059 w 545156"/>
                                <a:gd name="connsiteY256" fmla="*/ 429960 h 510815"/>
                                <a:gd name="connsiteX257" fmla="*/ 230956 w 545156"/>
                                <a:gd name="connsiteY257" fmla="*/ 422826 h 510815"/>
                                <a:gd name="connsiteX258" fmla="*/ 230956 w 545156"/>
                                <a:gd name="connsiteY258" fmla="*/ 385252 h 510815"/>
                                <a:gd name="connsiteX259" fmla="*/ 231670 w 545156"/>
                                <a:gd name="connsiteY259" fmla="*/ 383587 h 510815"/>
                                <a:gd name="connsiteX260" fmla="*/ 233335 w 545156"/>
                                <a:gd name="connsiteY260" fmla="*/ 382874 h 510815"/>
                                <a:gd name="connsiteX261" fmla="*/ 251410 w 545156"/>
                                <a:gd name="connsiteY261" fmla="*/ 382874 h 510815"/>
                                <a:gd name="connsiteX262" fmla="*/ 253075 w 545156"/>
                                <a:gd name="connsiteY262" fmla="*/ 383587 h 510815"/>
                                <a:gd name="connsiteX263" fmla="*/ 253789 w 545156"/>
                                <a:gd name="connsiteY263" fmla="*/ 385252 h 510815"/>
                                <a:gd name="connsiteX264" fmla="*/ 253789 w 545156"/>
                                <a:gd name="connsiteY264" fmla="*/ 423064 h 510815"/>
                                <a:gd name="connsiteX265" fmla="*/ 252600 w 545156"/>
                                <a:gd name="connsiteY265" fmla="*/ 271341 h 510815"/>
                                <a:gd name="connsiteX266" fmla="*/ 251886 w 545156"/>
                                <a:gd name="connsiteY266" fmla="*/ 269676 h 510815"/>
                                <a:gd name="connsiteX267" fmla="*/ 251886 w 545156"/>
                                <a:gd name="connsiteY267" fmla="*/ 209748 h 510815"/>
                                <a:gd name="connsiteX268" fmla="*/ 252600 w 545156"/>
                                <a:gd name="connsiteY268" fmla="*/ 208084 h 510815"/>
                                <a:gd name="connsiteX269" fmla="*/ 254265 w 545156"/>
                                <a:gd name="connsiteY269" fmla="*/ 207370 h 510815"/>
                                <a:gd name="connsiteX270" fmla="*/ 273292 w 545156"/>
                                <a:gd name="connsiteY270" fmla="*/ 207370 h 510815"/>
                                <a:gd name="connsiteX271" fmla="*/ 274956 w 545156"/>
                                <a:gd name="connsiteY271" fmla="*/ 208084 h 510815"/>
                                <a:gd name="connsiteX272" fmla="*/ 275670 w 545156"/>
                                <a:gd name="connsiteY272" fmla="*/ 209748 h 510815"/>
                                <a:gd name="connsiteX273" fmla="*/ 275670 w 545156"/>
                                <a:gd name="connsiteY273" fmla="*/ 269676 h 510815"/>
                                <a:gd name="connsiteX274" fmla="*/ 274956 w 545156"/>
                                <a:gd name="connsiteY274" fmla="*/ 271341 h 510815"/>
                                <a:gd name="connsiteX275" fmla="*/ 273292 w 545156"/>
                                <a:gd name="connsiteY275" fmla="*/ 272054 h 510815"/>
                                <a:gd name="connsiteX276" fmla="*/ 254265 w 545156"/>
                                <a:gd name="connsiteY276" fmla="*/ 272054 h 510815"/>
                                <a:gd name="connsiteX277" fmla="*/ 252600 w 545156"/>
                                <a:gd name="connsiteY277" fmla="*/ 271341 h 510815"/>
                                <a:gd name="connsiteX278" fmla="*/ 319670 w 545156"/>
                                <a:gd name="connsiteY278" fmla="*/ 399996 h 510815"/>
                                <a:gd name="connsiteX279" fmla="*/ 318956 w 545156"/>
                                <a:gd name="connsiteY279" fmla="*/ 401661 h 510815"/>
                                <a:gd name="connsiteX280" fmla="*/ 317292 w 545156"/>
                                <a:gd name="connsiteY280" fmla="*/ 402374 h 510815"/>
                                <a:gd name="connsiteX281" fmla="*/ 301832 w 545156"/>
                                <a:gd name="connsiteY281" fmla="*/ 402374 h 510815"/>
                                <a:gd name="connsiteX282" fmla="*/ 301832 w 545156"/>
                                <a:gd name="connsiteY282" fmla="*/ 444942 h 510815"/>
                                <a:gd name="connsiteX283" fmla="*/ 301119 w 545156"/>
                                <a:gd name="connsiteY283" fmla="*/ 446607 h 510815"/>
                                <a:gd name="connsiteX284" fmla="*/ 299454 w 545156"/>
                                <a:gd name="connsiteY284" fmla="*/ 447320 h 510815"/>
                                <a:gd name="connsiteX285" fmla="*/ 280665 w 545156"/>
                                <a:gd name="connsiteY285" fmla="*/ 447320 h 510815"/>
                                <a:gd name="connsiteX286" fmla="*/ 279000 w 545156"/>
                                <a:gd name="connsiteY286" fmla="*/ 446607 h 510815"/>
                                <a:gd name="connsiteX287" fmla="*/ 278286 w 545156"/>
                                <a:gd name="connsiteY287" fmla="*/ 444942 h 510815"/>
                                <a:gd name="connsiteX288" fmla="*/ 278286 w 545156"/>
                                <a:gd name="connsiteY288" fmla="*/ 402374 h 510815"/>
                                <a:gd name="connsiteX289" fmla="*/ 262827 w 545156"/>
                                <a:gd name="connsiteY289" fmla="*/ 402374 h 510815"/>
                                <a:gd name="connsiteX290" fmla="*/ 261162 w 545156"/>
                                <a:gd name="connsiteY290" fmla="*/ 401661 h 510815"/>
                                <a:gd name="connsiteX291" fmla="*/ 260448 w 545156"/>
                                <a:gd name="connsiteY291" fmla="*/ 399996 h 510815"/>
                                <a:gd name="connsiteX292" fmla="*/ 260448 w 545156"/>
                                <a:gd name="connsiteY292" fmla="*/ 385014 h 510815"/>
                                <a:gd name="connsiteX293" fmla="*/ 261162 w 545156"/>
                                <a:gd name="connsiteY293" fmla="*/ 383349 h 510815"/>
                                <a:gd name="connsiteX294" fmla="*/ 262827 w 545156"/>
                                <a:gd name="connsiteY294" fmla="*/ 382636 h 510815"/>
                                <a:gd name="connsiteX295" fmla="*/ 317054 w 545156"/>
                                <a:gd name="connsiteY295" fmla="*/ 382636 h 510815"/>
                                <a:gd name="connsiteX296" fmla="*/ 318719 w 545156"/>
                                <a:gd name="connsiteY296" fmla="*/ 383349 h 510815"/>
                                <a:gd name="connsiteX297" fmla="*/ 319432 w 545156"/>
                                <a:gd name="connsiteY297" fmla="*/ 385014 h 510815"/>
                                <a:gd name="connsiteX298" fmla="*/ 319432 w 545156"/>
                                <a:gd name="connsiteY298" fmla="*/ 399996 h 510815"/>
                                <a:gd name="connsiteX299" fmla="*/ 387692 w 545156"/>
                                <a:gd name="connsiteY299" fmla="*/ 444942 h 510815"/>
                                <a:gd name="connsiteX300" fmla="*/ 386978 w 545156"/>
                                <a:gd name="connsiteY300" fmla="*/ 446607 h 510815"/>
                                <a:gd name="connsiteX301" fmla="*/ 385313 w 545156"/>
                                <a:gd name="connsiteY301" fmla="*/ 447320 h 510815"/>
                                <a:gd name="connsiteX302" fmla="*/ 367237 w 545156"/>
                                <a:gd name="connsiteY302" fmla="*/ 447320 h 510815"/>
                                <a:gd name="connsiteX303" fmla="*/ 365573 w 545156"/>
                                <a:gd name="connsiteY303" fmla="*/ 446607 h 510815"/>
                                <a:gd name="connsiteX304" fmla="*/ 364859 w 545156"/>
                                <a:gd name="connsiteY304" fmla="*/ 444942 h 510815"/>
                                <a:gd name="connsiteX305" fmla="*/ 364859 w 545156"/>
                                <a:gd name="connsiteY305" fmla="*/ 424966 h 510815"/>
                                <a:gd name="connsiteX306" fmla="*/ 349875 w 545156"/>
                                <a:gd name="connsiteY306" fmla="*/ 424966 h 510815"/>
                                <a:gd name="connsiteX307" fmla="*/ 349875 w 545156"/>
                                <a:gd name="connsiteY307" fmla="*/ 444942 h 510815"/>
                                <a:gd name="connsiteX308" fmla="*/ 349162 w 545156"/>
                                <a:gd name="connsiteY308" fmla="*/ 446607 h 510815"/>
                                <a:gd name="connsiteX309" fmla="*/ 347497 w 545156"/>
                                <a:gd name="connsiteY309" fmla="*/ 447320 h 510815"/>
                                <a:gd name="connsiteX310" fmla="*/ 329421 w 545156"/>
                                <a:gd name="connsiteY310" fmla="*/ 447320 h 510815"/>
                                <a:gd name="connsiteX311" fmla="*/ 327756 w 545156"/>
                                <a:gd name="connsiteY311" fmla="*/ 446607 h 510815"/>
                                <a:gd name="connsiteX312" fmla="*/ 327043 w 545156"/>
                                <a:gd name="connsiteY312" fmla="*/ 444704 h 510815"/>
                                <a:gd name="connsiteX313" fmla="*/ 327043 w 545156"/>
                                <a:gd name="connsiteY313" fmla="*/ 384776 h 510815"/>
                                <a:gd name="connsiteX314" fmla="*/ 327756 w 545156"/>
                                <a:gd name="connsiteY314" fmla="*/ 383112 h 510815"/>
                                <a:gd name="connsiteX315" fmla="*/ 329421 w 545156"/>
                                <a:gd name="connsiteY315" fmla="*/ 382398 h 510815"/>
                                <a:gd name="connsiteX316" fmla="*/ 347497 w 545156"/>
                                <a:gd name="connsiteY316" fmla="*/ 382398 h 510815"/>
                                <a:gd name="connsiteX317" fmla="*/ 349162 w 545156"/>
                                <a:gd name="connsiteY317" fmla="*/ 383112 h 510815"/>
                                <a:gd name="connsiteX318" fmla="*/ 349875 w 545156"/>
                                <a:gd name="connsiteY318" fmla="*/ 384776 h 510815"/>
                                <a:gd name="connsiteX319" fmla="*/ 349875 w 545156"/>
                                <a:gd name="connsiteY319" fmla="*/ 404277 h 510815"/>
                                <a:gd name="connsiteX320" fmla="*/ 364859 w 545156"/>
                                <a:gd name="connsiteY320" fmla="*/ 404277 h 510815"/>
                                <a:gd name="connsiteX321" fmla="*/ 364859 w 545156"/>
                                <a:gd name="connsiteY321" fmla="*/ 384776 h 510815"/>
                                <a:gd name="connsiteX322" fmla="*/ 365573 w 545156"/>
                                <a:gd name="connsiteY322" fmla="*/ 383112 h 510815"/>
                                <a:gd name="connsiteX323" fmla="*/ 367237 w 545156"/>
                                <a:gd name="connsiteY323" fmla="*/ 382398 h 510815"/>
                                <a:gd name="connsiteX324" fmla="*/ 385313 w 545156"/>
                                <a:gd name="connsiteY324" fmla="*/ 382398 h 510815"/>
                                <a:gd name="connsiteX325" fmla="*/ 386978 w 545156"/>
                                <a:gd name="connsiteY325" fmla="*/ 383112 h 510815"/>
                                <a:gd name="connsiteX326" fmla="*/ 387692 w 545156"/>
                                <a:gd name="connsiteY326" fmla="*/ 384776 h 510815"/>
                                <a:gd name="connsiteX327" fmla="*/ 387692 w 545156"/>
                                <a:gd name="connsiteY327" fmla="*/ 444942 h 510815"/>
                                <a:gd name="connsiteX328" fmla="*/ 407194 w 545156"/>
                                <a:gd name="connsiteY328" fmla="*/ 269676 h 510815"/>
                                <a:gd name="connsiteX329" fmla="*/ 406481 w 545156"/>
                                <a:gd name="connsiteY329" fmla="*/ 271341 h 510815"/>
                                <a:gd name="connsiteX330" fmla="*/ 404816 w 545156"/>
                                <a:gd name="connsiteY330" fmla="*/ 272054 h 510815"/>
                                <a:gd name="connsiteX331" fmla="*/ 356535 w 545156"/>
                                <a:gd name="connsiteY331" fmla="*/ 272054 h 510815"/>
                                <a:gd name="connsiteX332" fmla="*/ 354870 w 545156"/>
                                <a:gd name="connsiteY332" fmla="*/ 271341 h 510815"/>
                                <a:gd name="connsiteX333" fmla="*/ 354156 w 545156"/>
                                <a:gd name="connsiteY333" fmla="*/ 269676 h 510815"/>
                                <a:gd name="connsiteX334" fmla="*/ 354156 w 545156"/>
                                <a:gd name="connsiteY334" fmla="*/ 209748 h 510815"/>
                                <a:gd name="connsiteX335" fmla="*/ 354870 w 545156"/>
                                <a:gd name="connsiteY335" fmla="*/ 208084 h 510815"/>
                                <a:gd name="connsiteX336" fmla="*/ 356535 w 545156"/>
                                <a:gd name="connsiteY336" fmla="*/ 207370 h 510815"/>
                                <a:gd name="connsiteX337" fmla="*/ 404102 w 545156"/>
                                <a:gd name="connsiteY337" fmla="*/ 207370 h 510815"/>
                                <a:gd name="connsiteX338" fmla="*/ 405767 w 545156"/>
                                <a:gd name="connsiteY338" fmla="*/ 208084 h 510815"/>
                                <a:gd name="connsiteX339" fmla="*/ 406481 w 545156"/>
                                <a:gd name="connsiteY339" fmla="*/ 209748 h 510815"/>
                                <a:gd name="connsiteX340" fmla="*/ 406481 w 545156"/>
                                <a:gd name="connsiteY340" fmla="*/ 222828 h 510815"/>
                                <a:gd name="connsiteX341" fmla="*/ 405767 w 545156"/>
                                <a:gd name="connsiteY341" fmla="*/ 224492 h 510815"/>
                                <a:gd name="connsiteX342" fmla="*/ 404102 w 545156"/>
                                <a:gd name="connsiteY342" fmla="*/ 225206 h 510815"/>
                                <a:gd name="connsiteX343" fmla="*/ 376275 w 545156"/>
                                <a:gd name="connsiteY343" fmla="*/ 225206 h 510815"/>
                                <a:gd name="connsiteX344" fmla="*/ 376275 w 545156"/>
                                <a:gd name="connsiteY344" fmla="*/ 231151 h 510815"/>
                                <a:gd name="connsiteX345" fmla="*/ 401962 w 545156"/>
                                <a:gd name="connsiteY345" fmla="*/ 231151 h 510815"/>
                                <a:gd name="connsiteX346" fmla="*/ 403627 w 545156"/>
                                <a:gd name="connsiteY346" fmla="*/ 231865 h 510815"/>
                                <a:gd name="connsiteX347" fmla="*/ 404340 w 545156"/>
                                <a:gd name="connsiteY347" fmla="*/ 233529 h 510815"/>
                                <a:gd name="connsiteX348" fmla="*/ 404340 w 545156"/>
                                <a:gd name="connsiteY348" fmla="*/ 245658 h 510815"/>
                                <a:gd name="connsiteX349" fmla="*/ 403627 w 545156"/>
                                <a:gd name="connsiteY349" fmla="*/ 247322 h 510815"/>
                                <a:gd name="connsiteX350" fmla="*/ 401962 w 545156"/>
                                <a:gd name="connsiteY350" fmla="*/ 248036 h 510815"/>
                                <a:gd name="connsiteX351" fmla="*/ 376275 w 545156"/>
                                <a:gd name="connsiteY351" fmla="*/ 248036 h 510815"/>
                                <a:gd name="connsiteX352" fmla="*/ 376275 w 545156"/>
                                <a:gd name="connsiteY352" fmla="*/ 253981 h 510815"/>
                                <a:gd name="connsiteX353" fmla="*/ 404816 w 545156"/>
                                <a:gd name="connsiteY353" fmla="*/ 253981 h 510815"/>
                                <a:gd name="connsiteX354" fmla="*/ 406481 w 545156"/>
                                <a:gd name="connsiteY354" fmla="*/ 254694 h 510815"/>
                                <a:gd name="connsiteX355" fmla="*/ 407194 w 545156"/>
                                <a:gd name="connsiteY355" fmla="*/ 256359 h 510815"/>
                                <a:gd name="connsiteX356" fmla="*/ 407194 w 545156"/>
                                <a:gd name="connsiteY356" fmla="*/ 269676 h 510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Lst>
                              <a:rect l="l" t="t" r="r" b="b"/>
                              <a:pathLst>
                                <a:path w="545156" h="510815">
                                  <a:moveTo>
                                    <a:pt x="545140" y="106539"/>
                                  </a:moveTo>
                                  <a:cubicBezTo>
                                    <a:pt x="545616" y="75624"/>
                                    <a:pt x="535389" y="47562"/>
                                    <a:pt x="515648" y="27824"/>
                                  </a:cubicBezTo>
                                  <a:cubicBezTo>
                                    <a:pt x="497810" y="9512"/>
                                    <a:pt x="474502" y="0"/>
                                    <a:pt x="447865" y="0"/>
                                  </a:cubicBezTo>
                                  <a:lnTo>
                                    <a:pt x="97054" y="0"/>
                                  </a:lnTo>
                                  <a:cubicBezTo>
                                    <a:pt x="70416" y="0"/>
                                    <a:pt x="47108" y="9512"/>
                                    <a:pt x="29270" y="27586"/>
                                  </a:cubicBezTo>
                                  <a:cubicBezTo>
                                    <a:pt x="9767" y="47562"/>
                                    <a:pt x="-460" y="75624"/>
                                    <a:pt x="16" y="106539"/>
                                  </a:cubicBezTo>
                                  <a:lnTo>
                                    <a:pt x="16" y="404752"/>
                                  </a:lnTo>
                                  <a:cubicBezTo>
                                    <a:pt x="-460" y="435430"/>
                                    <a:pt x="9767" y="463253"/>
                                    <a:pt x="29270" y="482992"/>
                                  </a:cubicBezTo>
                                  <a:cubicBezTo>
                                    <a:pt x="47108" y="501065"/>
                                    <a:pt x="70654" y="510815"/>
                                    <a:pt x="97054" y="510815"/>
                                  </a:cubicBezTo>
                                  <a:lnTo>
                                    <a:pt x="447865" y="510815"/>
                                  </a:lnTo>
                                  <a:cubicBezTo>
                                    <a:pt x="474502" y="510815"/>
                                    <a:pt x="497810" y="501303"/>
                                    <a:pt x="515648" y="482992"/>
                                  </a:cubicBezTo>
                                  <a:cubicBezTo>
                                    <a:pt x="535151" y="463253"/>
                                    <a:pt x="545378" y="435430"/>
                                    <a:pt x="544902" y="404990"/>
                                  </a:cubicBezTo>
                                  <a:lnTo>
                                    <a:pt x="544902" y="109868"/>
                                  </a:lnTo>
                                  <a:lnTo>
                                    <a:pt x="545140" y="106539"/>
                                  </a:lnTo>
                                  <a:close/>
                                  <a:moveTo>
                                    <a:pt x="284232" y="231389"/>
                                  </a:moveTo>
                                  <a:cubicBezTo>
                                    <a:pt x="284470" y="227108"/>
                                    <a:pt x="285421" y="223303"/>
                                    <a:pt x="286848" y="220212"/>
                                  </a:cubicBezTo>
                                  <a:cubicBezTo>
                                    <a:pt x="288513" y="217120"/>
                                    <a:pt x="290654" y="214504"/>
                                    <a:pt x="293508" y="212364"/>
                                  </a:cubicBezTo>
                                  <a:cubicBezTo>
                                    <a:pt x="296362" y="210224"/>
                                    <a:pt x="299454" y="208797"/>
                                    <a:pt x="303259" y="207608"/>
                                  </a:cubicBezTo>
                                  <a:cubicBezTo>
                                    <a:pt x="307065" y="206657"/>
                                    <a:pt x="310870" y="206181"/>
                                    <a:pt x="315389" y="206181"/>
                                  </a:cubicBezTo>
                                  <a:cubicBezTo>
                                    <a:pt x="319432" y="206181"/>
                                    <a:pt x="323237" y="206657"/>
                                    <a:pt x="326805" y="207608"/>
                                  </a:cubicBezTo>
                                  <a:cubicBezTo>
                                    <a:pt x="330610" y="208559"/>
                                    <a:pt x="333702" y="209748"/>
                                    <a:pt x="336794" y="211889"/>
                                  </a:cubicBezTo>
                                  <a:cubicBezTo>
                                    <a:pt x="339648" y="213791"/>
                                    <a:pt x="342027" y="216169"/>
                                    <a:pt x="343929" y="219261"/>
                                  </a:cubicBezTo>
                                  <a:cubicBezTo>
                                    <a:pt x="345832" y="222114"/>
                                    <a:pt x="346546" y="225919"/>
                                    <a:pt x="346783" y="229962"/>
                                  </a:cubicBezTo>
                                  <a:cubicBezTo>
                                    <a:pt x="346783" y="230438"/>
                                    <a:pt x="346546" y="230913"/>
                                    <a:pt x="346070" y="231389"/>
                                  </a:cubicBezTo>
                                  <a:cubicBezTo>
                                    <a:pt x="345594" y="231865"/>
                                    <a:pt x="345356" y="231865"/>
                                    <a:pt x="344643" y="231865"/>
                                  </a:cubicBezTo>
                                  <a:lnTo>
                                    <a:pt x="325616" y="231865"/>
                                  </a:lnTo>
                                  <a:cubicBezTo>
                                    <a:pt x="324665" y="231865"/>
                                    <a:pt x="323713" y="231627"/>
                                    <a:pt x="323475" y="231389"/>
                                  </a:cubicBezTo>
                                  <a:cubicBezTo>
                                    <a:pt x="323000" y="230913"/>
                                    <a:pt x="322524" y="230200"/>
                                    <a:pt x="322286" y="229249"/>
                                  </a:cubicBezTo>
                                  <a:cubicBezTo>
                                    <a:pt x="321573" y="227346"/>
                                    <a:pt x="320621" y="225919"/>
                                    <a:pt x="319432" y="225206"/>
                                  </a:cubicBezTo>
                                  <a:cubicBezTo>
                                    <a:pt x="318243" y="224492"/>
                                    <a:pt x="316816" y="224255"/>
                                    <a:pt x="315151" y="224255"/>
                                  </a:cubicBezTo>
                                  <a:cubicBezTo>
                                    <a:pt x="313010" y="224255"/>
                                    <a:pt x="311583" y="224730"/>
                                    <a:pt x="310156" y="225919"/>
                                  </a:cubicBezTo>
                                  <a:cubicBezTo>
                                    <a:pt x="308967" y="226871"/>
                                    <a:pt x="308254" y="229011"/>
                                    <a:pt x="308254" y="231865"/>
                                  </a:cubicBezTo>
                                  <a:cubicBezTo>
                                    <a:pt x="308016" y="237096"/>
                                    <a:pt x="308016" y="242090"/>
                                    <a:pt x="308254" y="247560"/>
                                  </a:cubicBezTo>
                                  <a:cubicBezTo>
                                    <a:pt x="308492" y="250414"/>
                                    <a:pt x="308967" y="252316"/>
                                    <a:pt x="310156" y="253505"/>
                                  </a:cubicBezTo>
                                  <a:cubicBezTo>
                                    <a:pt x="311346" y="254456"/>
                                    <a:pt x="313010" y="255170"/>
                                    <a:pt x="315151" y="255170"/>
                                  </a:cubicBezTo>
                                  <a:cubicBezTo>
                                    <a:pt x="316816" y="255170"/>
                                    <a:pt x="318243" y="254694"/>
                                    <a:pt x="319432" y="253981"/>
                                  </a:cubicBezTo>
                                  <a:cubicBezTo>
                                    <a:pt x="320621" y="253267"/>
                                    <a:pt x="321573" y="251841"/>
                                    <a:pt x="322286" y="250176"/>
                                  </a:cubicBezTo>
                                  <a:cubicBezTo>
                                    <a:pt x="322524" y="249225"/>
                                    <a:pt x="323000" y="248511"/>
                                    <a:pt x="323475" y="248036"/>
                                  </a:cubicBezTo>
                                  <a:cubicBezTo>
                                    <a:pt x="323951" y="247560"/>
                                    <a:pt x="324665" y="247560"/>
                                    <a:pt x="325854" y="247560"/>
                                  </a:cubicBezTo>
                                  <a:lnTo>
                                    <a:pt x="344881" y="247560"/>
                                  </a:lnTo>
                                  <a:cubicBezTo>
                                    <a:pt x="345356" y="247560"/>
                                    <a:pt x="345832" y="247798"/>
                                    <a:pt x="346308" y="248273"/>
                                  </a:cubicBezTo>
                                  <a:cubicBezTo>
                                    <a:pt x="346783" y="248749"/>
                                    <a:pt x="347021" y="248987"/>
                                    <a:pt x="347021" y="249700"/>
                                  </a:cubicBezTo>
                                  <a:cubicBezTo>
                                    <a:pt x="347021" y="253981"/>
                                    <a:pt x="346070" y="257548"/>
                                    <a:pt x="344167" y="260640"/>
                                  </a:cubicBezTo>
                                  <a:cubicBezTo>
                                    <a:pt x="342265" y="263493"/>
                                    <a:pt x="340124" y="266109"/>
                                    <a:pt x="337032" y="268012"/>
                                  </a:cubicBezTo>
                                  <a:cubicBezTo>
                                    <a:pt x="334178" y="269914"/>
                                    <a:pt x="330848" y="271341"/>
                                    <a:pt x="327043" y="272292"/>
                                  </a:cubicBezTo>
                                  <a:cubicBezTo>
                                    <a:pt x="323237" y="273243"/>
                                    <a:pt x="319432" y="273481"/>
                                    <a:pt x="315627" y="273481"/>
                                  </a:cubicBezTo>
                                  <a:cubicBezTo>
                                    <a:pt x="311108" y="273481"/>
                                    <a:pt x="307065" y="273006"/>
                                    <a:pt x="303497" y="272054"/>
                                  </a:cubicBezTo>
                                  <a:cubicBezTo>
                                    <a:pt x="299692" y="271103"/>
                                    <a:pt x="296600" y="269438"/>
                                    <a:pt x="293746" y="267536"/>
                                  </a:cubicBezTo>
                                  <a:cubicBezTo>
                                    <a:pt x="291129" y="265396"/>
                                    <a:pt x="288751" y="263018"/>
                                    <a:pt x="287324" y="259688"/>
                                  </a:cubicBezTo>
                                  <a:cubicBezTo>
                                    <a:pt x="285897" y="256597"/>
                                    <a:pt x="284946" y="252792"/>
                                    <a:pt x="284708" y="248273"/>
                                  </a:cubicBezTo>
                                  <a:cubicBezTo>
                                    <a:pt x="284470" y="245658"/>
                                    <a:pt x="284470" y="243042"/>
                                    <a:pt x="284470" y="240188"/>
                                  </a:cubicBezTo>
                                  <a:cubicBezTo>
                                    <a:pt x="284232" y="236859"/>
                                    <a:pt x="284232" y="234005"/>
                                    <a:pt x="284232" y="231389"/>
                                  </a:cubicBezTo>
                                  <a:close/>
                                  <a:moveTo>
                                    <a:pt x="191951" y="209748"/>
                                  </a:moveTo>
                                  <a:cubicBezTo>
                                    <a:pt x="191951" y="209035"/>
                                    <a:pt x="192189" y="208559"/>
                                    <a:pt x="192665" y="208084"/>
                                  </a:cubicBezTo>
                                  <a:cubicBezTo>
                                    <a:pt x="193140" y="207608"/>
                                    <a:pt x="193854" y="207370"/>
                                    <a:pt x="194329" y="207370"/>
                                  </a:cubicBezTo>
                                  <a:lnTo>
                                    <a:pt x="240946" y="207370"/>
                                  </a:lnTo>
                                  <a:cubicBezTo>
                                    <a:pt x="241659" y="207370"/>
                                    <a:pt x="242135" y="207608"/>
                                    <a:pt x="242610" y="208084"/>
                                  </a:cubicBezTo>
                                  <a:cubicBezTo>
                                    <a:pt x="243086" y="208559"/>
                                    <a:pt x="243324" y="209273"/>
                                    <a:pt x="243324" y="209748"/>
                                  </a:cubicBezTo>
                                  <a:lnTo>
                                    <a:pt x="243324" y="223779"/>
                                  </a:lnTo>
                                  <a:cubicBezTo>
                                    <a:pt x="243324" y="224492"/>
                                    <a:pt x="243086" y="224968"/>
                                    <a:pt x="242610" y="225444"/>
                                  </a:cubicBezTo>
                                  <a:cubicBezTo>
                                    <a:pt x="242135" y="225919"/>
                                    <a:pt x="241421" y="226157"/>
                                    <a:pt x="240946" y="226157"/>
                                  </a:cubicBezTo>
                                  <a:lnTo>
                                    <a:pt x="214546" y="226157"/>
                                  </a:lnTo>
                                  <a:lnTo>
                                    <a:pt x="214546" y="233054"/>
                                  </a:lnTo>
                                  <a:lnTo>
                                    <a:pt x="239281" y="233054"/>
                                  </a:lnTo>
                                  <a:cubicBezTo>
                                    <a:pt x="239994" y="233054"/>
                                    <a:pt x="240470" y="233291"/>
                                    <a:pt x="240946" y="233767"/>
                                  </a:cubicBezTo>
                                  <a:cubicBezTo>
                                    <a:pt x="241421" y="234243"/>
                                    <a:pt x="241659" y="234956"/>
                                    <a:pt x="241659" y="235432"/>
                                  </a:cubicBezTo>
                                  <a:lnTo>
                                    <a:pt x="241659" y="249462"/>
                                  </a:lnTo>
                                  <a:cubicBezTo>
                                    <a:pt x="241659" y="250176"/>
                                    <a:pt x="241421" y="250652"/>
                                    <a:pt x="240946" y="251127"/>
                                  </a:cubicBezTo>
                                  <a:cubicBezTo>
                                    <a:pt x="240470" y="251603"/>
                                    <a:pt x="239756" y="251841"/>
                                    <a:pt x="239281" y="251841"/>
                                  </a:cubicBezTo>
                                  <a:lnTo>
                                    <a:pt x="214546" y="251841"/>
                                  </a:lnTo>
                                  <a:lnTo>
                                    <a:pt x="214546" y="269201"/>
                                  </a:lnTo>
                                  <a:cubicBezTo>
                                    <a:pt x="214546" y="269914"/>
                                    <a:pt x="214308" y="270390"/>
                                    <a:pt x="213832" y="270865"/>
                                  </a:cubicBezTo>
                                  <a:cubicBezTo>
                                    <a:pt x="213356" y="271341"/>
                                    <a:pt x="212643" y="271579"/>
                                    <a:pt x="212167" y="271579"/>
                                  </a:cubicBezTo>
                                  <a:lnTo>
                                    <a:pt x="194567" y="271579"/>
                                  </a:lnTo>
                                  <a:cubicBezTo>
                                    <a:pt x="193854" y="271579"/>
                                    <a:pt x="193378" y="271341"/>
                                    <a:pt x="192902" y="270865"/>
                                  </a:cubicBezTo>
                                  <a:cubicBezTo>
                                    <a:pt x="192427" y="270390"/>
                                    <a:pt x="192189" y="269676"/>
                                    <a:pt x="192189" y="269201"/>
                                  </a:cubicBezTo>
                                  <a:lnTo>
                                    <a:pt x="192189" y="209748"/>
                                  </a:lnTo>
                                  <a:close/>
                                  <a:moveTo>
                                    <a:pt x="132016" y="209748"/>
                                  </a:moveTo>
                                  <a:cubicBezTo>
                                    <a:pt x="132016" y="209035"/>
                                    <a:pt x="132254" y="208559"/>
                                    <a:pt x="132729" y="208084"/>
                                  </a:cubicBezTo>
                                  <a:cubicBezTo>
                                    <a:pt x="133205" y="207608"/>
                                    <a:pt x="133919" y="207370"/>
                                    <a:pt x="134394" y="207370"/>
                                  </a:cubicBezTo>
                                  <a:lnTo>
                                    <a:pt x="181010" y="207370"/>
                                  </a:lnTo>
                                  <a:cubicBezTo>
                                    <a:pt x="181724" y="207370"/>
                                    <a:pt x="182200" y="207608"/>
                                    <a:pt x="182675" y="208084"/>
                                  </a:cubicBezTo>
                                  <a:cubicBezTo>
                                    <a:pt x="183151" y="208559"/>
                                    <a:pt x="183389" y="209273"/>
                                    <a:pt x="183389" y="209748"/>
                                  </a:cubicBezTo>
                                  <a:lnTo>
                                    <a:pt x="183389" y="223779"/>
                                  </a:lnTo>
                                  <a:cubicBezTo>
                                    <a:pt x="183389" y="224492"/>
                                    <a:pt x="183151" y="224968"/>
                                    <a:pt x="182675" y="225444"/>
                                  </a:cubicBezTo>
                                  <a:cubicBezTo>
                                    <a:pt x="182200" y="225919"/>
                                    <a:pt x="181486" y="226157"/>
                                    <a:pt x="181010" y="226157"/>
                                  </a:cubicBezTo>
                                  <a:lnTo>
                                    <a:pt x="154610" y="226157"/>
                                  </a:lnTo>
                                  <a:lnTo>
                                    <a:pt x="154610" y="233054"/>
                                  </a:lnTo>
                                  <a:lnTo>
                                    <a:pt x="179346" y="233054"/>
                                  </a:lnTo>
                                  <a:cubicBezTo>
                                    <a:pt x="180059" y="233054"/>
                                    <a:pt x="180535" y="233291"/>
                                    <a:pt x="181010" y="233767"/>
                                  </a:cubicBezTo>
                                  <a:cubicBezTo>
                                    <a:pt x="181486" y="234243"/>
                                    <a:pt x="181724" y="234956"/>
                                    <a:pt x="181724" y="235432"/>
                                  </a:cubicBezTo>
                                  <a:lnTo>
                                    <a:pt x="181724" y="249462"/>
                                  </a:lnTo>
                                  <a:cubicBezTo>
                                    <a:pt x="181724" y="250176"/>
                                    <a:pt x="181486" y="250652"/>
                                    <a:pt x="181010" y="251127"/>
                                  </a:cubicBezTo>
                                  <a:cubicBezTo>
                                    <a:pt x="180535" y="251603"/>
                                    <a:pt x="179821" y="251841"/>
                                    <a:pt x="179346" y="251841"/>
                                  </a:cubicBezTo>
                                  <a:lnTo>
                                    <a:pt x="154610" y="251841"/>
                                  </a:lnTo>
                                  <a:lnTo>
                                    <a:pt x="154610" y="269201"/>
                                  </a:lnTo>
                                  <a:cubicBezTo>
                                    <a:pt x="154610" y="269914"/>
                                    <a:pt x="154373" y="270390"/>
                                    <a:pt x="153897" y="270865"/>
                                  </a:cubicBezTo>
                                  <a:cubicBezTo>
                                    <a:pt x="153421" y="271341"/>
                                    <a:pt x="152708" y="271579"/>
                                    <a:pt x="152232" y="271579"/>
                                  </a:cubicBezTo>
                                  <a:lnTo>
                                    <a:pt x="134632" y="271579"/>
                                  </a:lnTo>
                                  <a:cubicBezTo>
                                    <a:pt x="133919" y="271579"/>
                                    <a:pt x="133443" y="271341"/>
                                    <a:pt x="132967" y="270865"/>
                                  </a:cubicBezTo>
                                  <a:cubicBezTo>
                                    <a:pt x="132492" y="270390"/>
                                    <a:pt x="132254" y="269676"/>
                                    <a:pt x="132254" y="269201"/>
                                  </a:cubicBezTo>
                                  <a:lnTo>
                                    <a:pt x="132254" y="209748"/>
                                  </a:lnTo>
                                  <a:close/>
                                  <a:moveTo>
                                    <a:pt x="139627" y="295598"/>
                                  </a:moveTo>
                                  <a:cubicBezTo>
                                    <a:pt x="143432" y="294409"/>
                                    <a:pt x="147475" y="293933"/>
                                    <a:pt x="151994" y="293933"/>
                                  </a:cubicBezTo>
                                  <a:cubicBezTo>
                                    <a:pt x="156513" y="293933"/>
                                    <a:pt x="160556" y="294409"/>
                                    <a:pt x="164362" y="295598"/>
                                  </a:cubicBezTo>
                                  <a:cubicBezTo>
                                    <a:pt x="168167" y="296787"/>
                                    <a:pt x="171259" y="298451"/>
                                    <a:pt x="174113" y="300592"/>
                                  </a:cubicBezTo>
                                  <a:cubicBezTo>
                                    <a:pt x="176729" y="302732"/>
                                    <a:pt x="178870" y="305348"/>
                                    <a:pt x="180535" y="308677"/>
                                  </a:cubicBezTo>
                                  <a:cubicBezTo>
                                    <a:pt x="182200" y="311769"/>
                                    <a:pt x="182913" y="315336"/>
                                    <a:pt x="183151" y="319616"/>
                                  </a:cubicBezTo>
                                  <a:cubicBezTo>
                                    <a:pt x="183389" y="322232"/>
                                    <a:pt x="183389" y="325086"/>
                                    <a:pt x="183389" y="327940"/>
                                  </a:cubicBezTo>
                                  <a:cubicBezTo>
                                    <a:pt x="183389" y="330793"/>
                                    <a:pt x="183389" y="333409"/>
                                    <a:pt x="183151" y="336025"/>
                                  </a:cubicBezTo>
                                  <a:cubicBezTo>
                                    <a:pt x="182913" y="340068"/>
                                    <a:pt x="182200" y="343873"/>
                                    <a:pt x="180535" y="346964"/>
                                  </a:cubicBezTo>
                                  <a:cubicBezTo>
                                    <a:pt x="179108" y="350056"/>
                                    <a:pt x="176967" y="352672"/>
                                    <a:pt x="174113" y="354812"/>
                                  </a:cubicBezTo>
                                  <a:cubicBezTo>
                                    <a:pt x="171497" y="356952"/>
                                    <a:pt x="168167" y="358379"/>
                                    <a:pt x="164362" y="359568"/>
                                  </a:cubicBezTo>
                                  <a:cubicBezTo>
                                    <a:pt x="160556" y="360520"/>
                                    <a:pt x="156513" y="361233"/>
                                    <a:pt x="151994" y="361233"/>
                                  </a:cubicBezTo>
                                  <a:cubicBezTo>
                                    <a:pt x="147475" y="361233"/>
                                    <a:pt x="143194" y="360757"/>
                                    <a:pt x="139627" y="359568"/>
                                  </a:cubicBezTo>
                                  <a:cubicBezTo>
                                    <a:pt x="135821" y="358617"/>
                                    <a:pt x="132729" y="356952"/>
                                    <a:pt x="129875" y="354812"/>
                                  </a:cubicBezTo>
                                  <a:cubicBezTo>
                                    <a:pt x="127259" y="352672"/>
                                    <a:pt x="125119" y="350056"/>
                                    <a:pt x="123692" y="346964"/>
                                  </a:cubicBezTo>
                                  <a:cubicBezTo>
                                    <a:pt x="122027" y="343873"/>
                                    <a:pt x="121313" y="340068"/>
                                    <a:pt x="121075" y="336025"/>
                                  </a:cubicBezTo>
                                  <a:cubicBezTo>
                                    <a:pt x="120837" y="333409"/>
                                    <a:pt x="120837" y="330793"/>
                                    <a:pt x="120837" y="327940"/>
                                  </a:cubicBezTo>
                                  <a:cubicBezTo>
                                    <a:pt x="120837" y="325086"/>
                                    <a:pt x="120837" y="322232"/>
                                    <a:pt x="121075" y="319616"/>
                                  </a:cubicBezTo>
                                  <a:cubicBezTo>
                                    <a:pt x="121313" y="315574"/>
                                    <a:pt x="122027" y="312006"/>
                                    <a:pt x="123692" y="308677"/>
                                  </a:cubicBezTo>
                                  <a:cubicBezTo>
                                    <a:pt x="125119" y="305586"/>
                                    <a:pt x="127259" y="302970"/>
                                    <a:pt x="129875" y="300592"/>
                                  </a:cubicBezTo>
                                  <a:cubicBezTo>
                                    <a:pt x="132492" y="298451"/>
                                    <a:pt x="135821" y="296787"/>
                                    <a:pt x="139627" y="295598"/>
                                  </a:cubicBezTo>
                                  <a:close/>
                                  <a:moveTo>
                                    <a:pt x="61378" y="231627"/>
                                  </a:moveTo>
                                  <a:cubicBezTo>
                                    <a:pt x="61616" y="227584"/>
                                    <a:pt x="62329" y="224017"/>
                                    <a:pt x="63994" y="220687"/>
                                  </a:cubicBezTo>
                                  <a:cubicBezTo>
                                    <a:pt x="65659" y="217596"/>
                                    <a:pt x="67562" y="214980"/>
                                    <a:pt x="70416" y="212602"/>
                                  </a:cubicBezTo>
                                  <a:cubicBezTo>
                                    <a:pt x="73032" y="210462"/>
                                    <a:pt x="76362" y="208797"/>
                                    <a:pt x="80167" y="207608"/>
                                  </a:cubicBezTo>
                                  <a:cubicBezTo>
                                    <a:pt x="83973" y="206419"/>
                                    <a:pt x="88016" y="205943"/>
                                    <a:pt x="92535" y="205943"/>
                                  </a:cubicBezTo>
                                  <a:cubicBezTo>
                                    <a:pt x="97054" y="205943"/>
                                    <a:pt x="101097" y="206419"/>
                                    <a:pt x="104902" y="207608"/>
                                  </a:cubicBezTo>
                                  <a:cubicBezTo>
                                    <a:pt x="108708" y="208797"/>
                                    <a:pt x="111800" y="210462"/>
                                    <a:pt x="114654" y="212602"/>
                                  </a:cubicBezTo>
                                  <a:cubicBezTo>
                                    <a:pt x="117270" y="214742"/>
                                    <a:pt x="119410" y="217358"/>
                                    <a:pt x="121075" y="220687"/>
                                  </a:cubicBezTo>
                                  <a:cubicBezTo>
                                    <a:pt x="122740" y="223779"/>
                                    <a:pt x="123454" y="227346"/>
                                    <a:pt x="123692" y="231627"/>
                                  </a:cubicBezTo>
                                  <a:cubicBezTo>
                                    <a:pt x="123929" y="234243"/>
                                    <a:pt x="123929" y="237096"/>
                                    <a:pt x="123929" y="239950"/>
                                  </a:cubicBezTo>
                                  <a:cubicBezTo>
                                    <a:pt x="123929" y="242804"/>
                                    <a:pt x="123929" y="245420"/>
                                    <a:pt x="123692" y="248036"/>
                                  </a:cubicBezTo>
                                  <a:cubicBezTo>
                                    <a:pt x="123454" y="252078"/>
                                    <a:pt x="122740" y="255883"/>
                                    <a:pt x="121075" y="258975"/>
                                  </a:cubicBezTo>
                                  <a:cubicBezTo>
                                    <a:pt x="119648" y="262066"/>
                                    <a:pt x="117508" y="264682"/>
                                    <a:pt x="114654" y="266823"/>
                                  </a:cubicBezTo>
                                  <a:cubicBezTo>
                                    <a:pt x="112037" y="268963"/>
                                    <a:pt x="108708" y="270390"/>
                                    <a:pt x="104902" y="271579"/>
                                  </a:cubicBezTo>
                                  <a:cubicBezTo>
                                    <a:pt x="101097" y="272530"/>
                                    <a:pt x="97054" y="273243"/>
                                    <a:pt x="92535" y="273243"/>
                                  </a:cubicBezTo>
                                  <a:cubicBezTo>
                                    <a:pt x="88016" y="273243"/>
                                    <a:pt x="83735" y="272768"/>
                                    <a:pt x="80167" y="271579"/>
                                  </a:cubicBezTo>
                                  <a:cubicBezTo>
                                    <a:pt x="76362" y="270628"/>
                                    <a:pt x="73270" y="268963"/>
                                    <a:pt x="70416" y="266823"/>
                                  </a:cubicBezTo>
                                  <a:cubicBezTo>
                                    <a:pt x="67800" y="264682"/>
                                    <a:pt x="65659" y="262066"/>
                                    <a:pt x="63994" y="258975"/>
                                  </a:cubicBezTo>
                                  <a:cubicBezTo>
                                    <a:pt x="62567" y="255883"/>
                                    <a:pt x="61616" y="252078"/>
                                    <a:pt x="61378" y="248036"/>
                                  </a:cubicBezTo>
                                  <a:cubicBezTo>
                                    <a:pt x="61140" y="245420"/>
                                    <a:pt x="61140" y="242804"/>
                                    <a:pt x="61140" y="239950"/>
                                  </a:cubicBezTo>
                                  <a:cubicBezTo>
                                    <a:pt x="61378" y="237096"/>
                                    <a:pt x="61378" y="234243"/>
                                    <a:pt x="61378" y="231627"/>
                                  </a:cubicBezTo>
                                  <a:close/>
                                  <a:moveTo>
                                    <a:pt x="110610" y="320805"/>
                                  </a:moveTo>
                                  <a:cubicBezTo>
                                    <a:pt x="111324" y="320805"/>
                                    <a:pt x="111800" y="321043"/>
                                    <a:pt x="112275" y="321519"/>
                                  </a:cubicBezTo>
                                  <a:cubicBezTo>
                                    <a:pt x="112751" y="321994"/>
                                    <a:pt x="112989" y="322708"/>
                                    <a:pt x="112989" y="323183"/>
                                  </a:cubicBezTo>
                                  <a:lnTo>
                                    <a:pt x="112989" y="337214"/>
                                  </a:lnTo>
                                  <a:cubicBezTo>
                                    <a:pt x="112989" y="337928"/>
                                    <a:pt x="112751" y="338403"/>
                                    <a:pt x="112275" y="338879"/>
                                  </a:cubicBezTo>
                                  <a:cubicBezTo>
                                    <a:pt x="111800" y="339355"/>
                                    <a:pt x="111086" y="339592"/>
                                    <a:pt x="110610" y="339592"/>
                                  </a:cubicBezTo>
                                  <a:lnTo>
                                    <a:pt x="85875" y="339592"/>
                                  </a:lnTo>
                                  <a:lnTo>
                                    <a:pt x="85875" y="356952"/>
                                  </a:lnTo>
                                  <a:cubicBezTo>
                                    <a:pt x="85875" y="357666"/>
                                    <a:pt x="85637" y="358142"/>
                                    <a:pt x="85162" y="358617"/>
                                  </a:cubicBezTo>
                                  <a:cubicBezTo>
                                    <a:pt x="84686" y="359093"/>
                                    <a:pt x="83973" y="359331"/>
                                    <a:pt x="83497" y="359331"/>
                                  </a:cubicBezTo>
                                  <a:lnTo>
                                    <a:pt x="65897" y="359331"/>
                                  </a:lnTo>
                                  <a:cubicBezTo>
                                    <a:pt x="65183" y="359331"/>
                                    <a:pt x="64708" y="359093"/>
                                    <a:pt x="64232" y="358617"/>
                                  </a:cubicBezTo>
                                  <a:cubicBezTo>
                                    <a:pt x="63756" y="358142"/>
                                    <a:pt x="63519" y="357428"/>
                                    <a:pt x="63519" y="356952"/>
                                  </a:cubicBezTo>
                                  <a:lnTo>
                                    <a:pt x="63519" y="297024"/>
                                  </a:lnTo>
                                  <a:cubicBezTo>
                                    <a:pt x="63519" y="296311"/>
                                    <a:pt x="63756" y="295835"/>
                                    <a:pt x="64232" y="295360"/>
                                  </a:cubicBezTo>
                                  <a:cubicBezTo>
                                    <a:pt x="64708" y="294884"/>
                                    <a:pt x="65421" y="294646"/>
                                    <a:pt x="65897" y="294646"/>
                                  </a:cubicBezTo>
                                  <a:lnTo>
                                    <a:pt x="112513" y="294646"/>
                                  </a:lnTo>
                                  <a:cubicBezTo>
                                    <a:pt x="113227" y="294646"/>
                                    <a:pt x="113702" y="294884"/>
                                    <a:pt x="114178" y="295360"/>
                                  </a:cubicBezTo>
                                  <a:cubicBezTo>
                                    <a:pt x="114654" y="295835"/>
                                    <a:pt x="114892" y="296549"/>
                                    <a:pt x="114892" y="297024"/>
                                  </a:cubicBezTo>
                                  <a:lnTo>
                                    <a:pt x="114892" y="311055"/>
                                  </a:lnTo>
                                  <a:cubicBezTo>
                                    <a:pt x="114892" y="311769"/>
                                    <a:pt x="114654" y="312244"/>
                                    <a:pt x="114178" y="312720"/>
                                  </a:cubicBezTo>
                                  <a:cubicBezTo>
                                    <a:pt x="113702" y="313195"/>
                                    <a:pt x="112989" y="313433"/>
                                    <a:pt x="112513" y="313433"/>
                                  </a:cubicBezTo>
                                  <a:lnTo>
                                    <a:pt x="85875" y="313433"/>
                                  </a:lnTo>
                                  <a:lnTo>
                                    <a:pt x="85875" y="320330"/>
                                  </a:lnTo>
                                  <a:lnTo>
                                    <a:pt x="110610" y="320330"/>
                                  </a:lnTo>
                                  <a:close/>
                                  <a:moveTo>
                                    <a:pt x="123454" y="385490"/>
                                  </a:moveTo>
                                  <a:lnTo>
                                    <a:pt x="102524" y="426631"/>
                                  </a:lnTo>
                                  <a:lnTo>
                                    <a:pt x="102524" y="444942"/>
                                  </a:lnTo>
                                  <a:cubicBezTo>
                                    <a:pt x="102524" y="445656"/>
                                    <a:pt x="102286" y="446131"/>
                                    <a:pt x="101810" y="446607"/>
                                  </a:cubicBezTo>
                                  <a:cubicBezTo>
                                    <a:pt x="101335" y="447082"/>
                                    <a:pt x="100621" y="447320"/>
                                    <a:pt x="100146" y="447320"/>
                                  </a:cubicBezTo>
                                  <a:lnTo>
                                    <a:pt x="82070" y="447320"/>
                                  </a:lnTo>
                                  <a:cubicBezTo>
                                    <a:pt x="81356" y="447320"/>
                                    <a:pt x="80881" y="447082"/>
                                    <a:pt x="80405" y="446607"/>
                                  </a:cubicBezTo>
                                  <a:cubicBezTo>
                                    <a:pt x="79929" y="446131"/>
                                    <a:pt x="79692" y="445418"/>
                                    <a:pt x="79692" y="444942"/>
                                  </a:cubicBezTo>
                                  <a:lnTo>
                                    <a:pt x="79692" y="426631"/>
                                  </a:lnTo>
                                  <a:lnTo>
                                    <a:pt x="58762" y="385490"/>
                                  </a:lnTo>
                                  <a:cubicBezTo>
                                    <a:pt x="58524" y="385252"/>
                                    <a:pt x="58524" y="385014"/>
                                    <a:pt x="58524" y="384538"/>
                                  </a:cubicBezTo>
                                  <a:cubicBezTo>
                                    <a:pt x="58524" y="384063"/>
                                    <a:pt x="58762" y="383587"/>
                                    <a:pt x="59000" y="383112"/>
                                  </a:cubicBezTo>
                                  <a:cubicBezTo>
                                    <a:pt x="59475" y="382636"/>
                                    <a:pt x="59951" y="382398"/>
                                    <a:pt x="60427" y="382398"/>
                                  </a:cubicBezTo>
                                  <a:lnTo>
                                    <a:pt x="77789" y="382398"/>
                                  </a:lnTo>
                                  <a:cubicBezTo>
                                    <a:pt x="78978" y="382398"/>
                                    <a:pt x="79929" y="382636"/>
                                    <a:pt x="80643" y="383349"/>
                                  </a:cubicBezTo>
                                  <a:cubicBezTo>
                                    <a:pt x="81356" y="384063"/>
                                    <a:pt x="81594" y="384538"/>
                                    <a:pt x="81832" y="384776"/>
                                  </a:cubicBezTo>
                                  <a:lnTo>
                                    <a:pt x="91108" y="403325"/>
                                  </a:lnTo>
                                  <a:lnTo>
                                    <a:pt x="100383" y="384776"/>
                                  </a:lnTo>
                                  <a:cubicBezTo>
                                    <a:pt x="100621" y="384538"/>
                                    <a:pt x="100859" y="384063"/>
                                    <a:pt x="101573" y="383349"/>
                                  </a:cubicBezTo>
                                  <a:cubicBezTo>
                                    <a:pt x="102286" y="382636"/>
                                    <a:pt x="103238" y="382398"/>
                                    <a:pt x="104427" y="382398"/>
                                  </a:cubicBezTo>
                                  <a:lnTo>
                                    <a:pt x="121789" y="382398"/>
                                  </a:lnTo>
                                  <a:cubicBezTo>
                                    <a:pt x="122265" y="382398"/>
                                    <a:pt x="122740" y="382636"/>
                                    <a:pt x="123216" y="383112"/>
                                  </a:cubicBezTo>
                                  <a:cubicBezTo>
                                    <a:pt x="123692" y="383587"/>
                                    <a:pt x="123929" y="384063"/>
                                    <a:pt x="123929" y="384538"/>
                                  </a:cubicBezTo>
                                  <a:cubicBezTo>
                                    <a:pt x="123692" y="385014"/>
                                    <a:pt x="123454" y="385252"/>
                                    <a:pt x="123454" y="385490"/>
                                  </a:cubicBezTo>
                                  <a:close/>
                                  <a:moveTo>
                                    <a:pt x="186005" y="423301"/>
                                  </a:moveTo>
                                  <a:cubicBezTo>
                                    <a:pt x="185767" y="427344"/>
                                    <a:pt x="185054" y="431149"/>
                                    <a:pt x="183389" y="434241"/>
                                  </a:cubicBezTo>
                                  <a:cubicBezTo>
                                    <a:pt x="181962" y="437332"/>
                                    <a:pt x="179821" y="439948"/>
                                    <a:pt x="176967" y="442088"/>
                                  </a:cubicBezTo>
                                  <a:cubicBezTo>
                                    <a:pt x="174351" y="444229"/>
                                    <a:pt x="171021" y="445656"/>
                                    <a:pt x="167216" y="446845"/>
                                  </a:cubicBezTo>
                                  <a:cubicBezTo>
                                    <a:pt x="163410" y="447796"/>
                                    <a:pt x="159367" y="448509"/>
                                    <a:pt x="154848" y="448509"/>
                                  </a:cubicBezTo>
                                  <a:cubicBezTo>
                                    <a:pt x="150329" y="448509"/>
                                    <a:pt x="146048" y="448034"/>
                                    <a:pt x="142481" y="446845"/>
                                  </a:cubicBezTo>
                                  <a:cubicBezTo>
                                    <a:pt x="138913" y="445656"/>
                                    <a:pt x="135583" y="444229"/>
                                    <a:pt x="132729" y="442088"/>
                                  </a:cubicBezTo>
                                  <a:cubicBezTo>
                                    <a:pt x="130113" y="439948"/>
                                    <a:pt x="127973" y="437332"/>
                                    <a:pt x="126308" y="434241"/>
                                  </a:cubicBezTo>
                                  <a:cubicBezTo>
                                    <a:pt x="124643" y="431149"/>
                                    <a:pt x="123929" y="427344"/>
                                    <a:pt x="123692" y="423301"/>
                                  </a:cubicBezTo>
                                  <a:cubicBezTo>
                                    <a:pt x="123454" y="420685"/>
                                    <a:pt x="123454" y="418070"/>
                                    <a:pt x="123454" y="415216"/>
                                  </a:cubicBezTo>
                                  <a:cubicBezTo>
                                    <a:pt x="123454" y="412362"/>
                                    <a:pt x="123454" y="409508"/>
                                    <a:pt x="123692" y="406893"/>
                                  </a:cubicBezTo>
                                  <a:cubicBezTo>
                                    <a:pt x="123929" y="402850"/>
                                    <a:pt x="124643" y="399283"/>
                                    <a:pt x="126308" y="395953"/>
                                  </a:cubicBezTo>
                                  <a:cubicBezTo>
                                    <a:pt x="127735" y="392862"/>
                                    <a:pt x="129875" y="390246"/>
                                    <a:pt x="132729" y="387868"/>
                                  </a:cubicBezTo>
                                  <a:cubicBezTo>
                                    <a:pt x="135346" y="385727"/>
                                    <a:pt x="138675" y="384063"/>
                                    <a:pt x="142481" y="382874"/>
                                  </a:cubicBezTo>
                                  <a:cubicBezTo>
                                    <a:pt x="146286" y="381685"/>
                                    <a:pt x="150329" y="381209"/>
                                    <a:pt x="154848" y="381209"/>
                                  </a:cubicBezTo>
                                  <a:cubicBezTo>
                                    <a:pt x="159367" y="381209"/>
                                    <a:pt x="163410" y="381685"/>
                                    <a:pt x="167216" y="382874"/>
                                  </a:cubicBezTo>
                                  <a:cubicBezTo>
                                    <a:pt x="171021" y="384063"/>
                                    <a:pt x="174113" y="385727"/>
                                    <a:pt x="176967" y="387868"/>
                                  </a:cubicBezTo>
                                  <a:cubicBezTo>
                                    <a:pt x="179583" y="390008"/>
                                    <a:pt x="181724" y="392624"/>
                                    <a:pt x="183389" y="395953"/>
                                  </a:cubicBezTo>
                                  <a:cubicBezTo>
                                    <a:pt x="185054" y="399045"/>
                                    <a:pt x="185767" y="402612"/>
                                    <a:pt x="186005" y="406893"/>
                                  </a:cubicBezTo>
                                  <a:cubicBezTo>
                                    <a:pt x="186243" y="409508"/>
                                    <a:pt x="186243" y="412362"/>
                                    <a:pt x="186243" y="415216"/>
                                  </a:cubicBezTo>
                                  <a:cubicBezTo>
                                    <a:pt x="186243" y="418070"/>
                                    <a:pt x="186243" y="420923"/>
                                    <a:pt x="186005" y="423301"/>
                                  </a:cubicBezTo>
                                  <a:close/>
                                  <a:moveTo>
                                    <a:pt x="192189" y="359093"/>
                                  </a:moveTo>
                                  <a:cubicBezTo>
                                    <a:pt x="191713" y="358617"/>
                                    <a:pt x="191475" y="357904"/>
                                    <a:pt x="191475" y="357428"/>
                                  </a:cubicBezTo>
                                  <a:lnTo>
                                    <a:pt x="191475" y="297500"/>
                                  </a:lnTo>
                                  <a:cubicBezTo>
                                    <a:pt x="191475" y="296787"/>
                                    <a:pt x="191713" y="296311"/>
                                    <a:pt x="192189" y="295835"/>
                                  </a:cubicBezTo>
                                  <a:cubicBezTo>
                                    <a:pt x="192665" y="295360"/>
                                    <a:pt x="193378" y="295122"/>
                                    <a:pt x="193854" y="295122"/>
                                  </a:cubicBezTo>
                                  <a:lnTo>
                                    <a:pt x="221205" y="295122"/>
                                  </a:lnTo>
                                  <a:cubicBezTo>
                                    <a:pt x="225724" y="295122"/>
                                    <a:pt x="229529" y="295598"/>
                                    <a:pt x="233097" y="296787"/>
                                  </a:cubicBezTo>
                                  <a:cubicBezTo>
                                    <a:pt x="236665" y="297738"/>
                                    <a:pt x="239519" y="299165"/>
                                    <a:pt x="241897" y="301305"/>
                                  </a:cubicBezTo>
                                  <a:cubicBezTo>
                                    <a:pt x="244275" y="303207"/>
                                    <a:pt x="246178" y="305586"/>
                                    <a:pt x="247367" y="308439"/>
                                  </a:cubicBezTo>
                                  <a:cubicBezTo>
                                    <a:pt x="248556" y="311293"/>
                                    <a:pt x="249270" y="314385"/>
                                    <a:pt x="249270" y="317952"/>
                                  </a:cubicBezTo>
                                  <a:cubicBezTo>
                                    <a:pt x="249270" y="322232"/>
                                    <a:pt x="248319" y="325799"/>
                                    <a:pt x="246416" y="328891"/>
                                  </a:cubicBezTo>
                                  <a:cubicBezTo>
                                    <a:pt x="244513" y="331982"/>
                                    <a:pt x="242135" y="334361"/>
                                    <a:pt x="239281" y="336263"/>
                                  </a:cubicBezTo>
                                  <a:lnTo>
                                    <a:pt x="250697" y="357428"/>
                                  </a:lnTo>
                                  <a:cubicBezTo>
                                    <a:pt x="250935" y="357904"/>
                                    <a:pt x="250935" y="358142"/>
                                    <a:pt x="250935" y="358379"/>
                                  </a:cubicBezTo>
                                  <a:cubicBezTo>
                                    <a:pt x="250935" y="358855"/>
                                    <a:pt x="250697" y="359331"/>
                                    <a:pt x="250221" y="359806"/>
                                  </a:cubicBezTo>
                                  <a:cubicBezTo>
                                    <a:pt x="249746" y="360282"/>
                                    <a:pt x="249270" y="360282"/>
                                    <a:pt x="248794" y="360282"/>
                                  </a:cubicBezTo>
                                  <a:lnTo>
                                    <a:pt x="229767" y="360282"/>
                                  </a:lnTo>
                                  <a:cubicBezTo>
                                    <a:pt x="228578" y="360282"/>
                                    <a:pt x="227627" y="360044"/>
                                    <a:pt x="226913" y="359331"/>
                                  </a:cubicBezTo>
                                  <a:cubicBezTo>
                                    <a:pt x="226200" y="358617"/>
                                    <a:pt x="225962" y="358142"/>
                                    <a:pt x="225724" y="357666"/>
                                  </a:cubicBezTo>
                                  <a:lnTo>
                                    <a:pt x="217638" y="340068"/>
                                  </a:lnTo>
                                  <a:lnTo>
                                    <a:pt x="213832" y="340068"/>
                                  </a:lnTo>
                                  <a:lnTo>
                                    <a:pt x="213832" y="357666"/>
                                  </a:lnTo>
                                  <a:cubicBezTo>
                                    <a:pt x="213832" y="358379"/>
                                    <a:pt x="213594" y="358855"/>
                                    <a:pt x="213119" y="359331"/>
                                  </a:cubicBezTo>
                                  <a:cubicBezTo>
                                    <a:pt x="212643" y="359806"/>
                                    <a:pt x="211929" y="360044"/>
                                    <a:pt x="211454" y="360044"/>
                                  </a:cubicBezTo>
                                  <a:lnTo>
                                    <a:pt x="193378" y="360044"/>
                                  </a:lnTo>
                                  <a:cubicBezTo>
                                    <a:pt x="193378" y="359806"/>
                                    <a:pt x="192665" y="359568"/>
                                    <a:pt x="192189" y="359093"/>
                                  </a:cubicBezTo>
                                  <a:close/>
                                  <a:moveTo>
                                    <a:pt x="254265" y="423064"/>
                                  </a:moveTo>
                                  <a:cubicBezTo>
                                    <a:pt x="254265" y="427344"/>
                                    <a:pt x="253551" y="431149"/>
                                    <a:pt x="252124" y="434478"/>
                                  </a:cubicBezTo>
                                  <a:cubicBezTo>
                                    <a:pt x="250697" y="437570"/>
                                    <a:pt x="248556" y="440186"/>
                                    <a:pt x="245940" y="442326"/>
                                  </a:cubicBezTo>
                                  <a:cubicBezTo>
                                    <a:pt x="243324" y="444466"/>
                                    <a:pt x="240232" y="445893"/>
                                    <a:pt x="236427" y="447082"/>
                                  </a:cubicBezTo>
                                  <a:cubicBezTo>
                                    <a:pt x="232859" y="448034"/>
                                    <a:pt x="228816" y="448509"/>
                                    <a:pt x="224297" y="448509"/>
                                  </a:cubicBezTo>
                                  <a:cubicBezTo>
                                    <a:pt x="219778" y="448509"/>
                                    <a:pt x="215735" y="448034"/>
                                    <a:pt x="212167" y="447082"/>
                                  </a:cubicBezTo>
                                  <a:cubicBezTo>
                                    <a:pt x="208362" y="446131"/>
                                    <a:pt x="205270" y="444466"/>
                                    <a:pt x="202654" y="442326"/>
                                  </a:cubicBezTo>
                                  <a:cubicBezTo>
                                    <a:pt x="200037" y="440186"/>
                                    <a:pt x="197897" y="437570"/>
                                    <a:pt x="196470" y="434478"/>
                                  </a:cubicBezTo>
                                  <a:cubicBezTo>
                                    <a:pt x="195043" y="431149"/>
                                    <a:pt x="194329" y="427582"/>
                                    <a:pt x="194329" y="423064"/>
                                  </a:cubicBezTo>
                                  <a:lnTo>
                                    <a:pt x="194329" y="385252"/>
                                  </a:lnTo>
                                  <a:cubicBezTo>
                                    <a:pt x="194329" y="384538"/>
                                    <a:pt x="194567" y="384063"/>
                                    <a:pt x="195043" y="383587"/>
                                  </a:cubicBezTo>
                                  <a:cubicBezTo>
                                    <a:pt x="195519" y="383112"/>
                                    <a:pt x="196232" y="382874"/>
                                    <a:pt x="196708" y="382874"/>
                                  </a:cubicBezTo>
                                  <a:lnTo>
                                    <a:pt x="214783" y="382874"/>
                                  </a:lnTo>
                                  <a:cubicBezTo>
                                    <a:pt x="215497" y="382874"/>
                                    <a:pt x="215973" y="383112"/>
                                    <a:pt x="216448" y="383587"/>
                                  </a:cubicBezTo>
                                  <a:cubicBezTo>
                                    <a:pt x="216924" y="384063"/>
                                    <a:pt x="217162" y="384776"/>
                                    <a:pt x="217162" y="385252"/>
                                  </a:cubicBezTo>
                                  <a:lnTo>
                                    <a:pt x="217162" y="422826"/>
                                  </a:lnTo>
                                  <a:cubicBezTo>
                                    <a:pt x="217162" y="427582"/>
                                    <a:pt x="219540" y="429960"/>
                                    <a:pt x="224059" y="429960"/>
                                  </a:cubicBezTo>
                                  <a:cubicBezTo>
                                    <a:pt x="228578" y="429960"/>
                                    <a:pt x="230956" y="427582"/>
                                    <a:pt x="230956" y="422826"/>
                                  </a:cubicBezTo>
                                  <a:lnTo>
                                    <a:pt x="230956" y="385252"/>
                                  </a:lnTo>
                                  <a:cubicBezTo>
                                    <a:pt x="230956" y="384538"/>
                                    <a:pt x="231194" y="384063"/>
                                    <a:pt x="231670" y="383587"/>
                                  </a:cubicBezTo>
                                  <a:cubicBezTo>
                                    <a:pt x="232146" y="383112"/>
                                    <a:pt x="232859" y="382874"/>
                                    <a:pt x="233335" y="382874"/>
                                  </a:cubicBezTo>
                                  <a:lnTo>
                                    <a:pt x="251410" y="382874"/>
                                  </a:lnTo>
                                  <a:cubicBezTo>
                                    <a:pt x="252124" y="382874"/>
                                    <a:pt x="252600" y="383112"/>
                                    <a:pt x="253075" y="383587"/>
                                  </a:cubicBezTo>
                                  <a:cubicBezTo>
                                    <a:pt x="253551" y="384063"/>
                                    <a:pt x="253789" y="384776"/>
                                    <a:pt x="253789" y="385252"/>
                                  </a:cubicBezTo>
                                  <a:lnTo>
                                    <a:pt x="253789" y="423064"/>
                                  </a:lnTo>
                                  <a:close/>
                                  <a:moveTo>
                                    <a:pt x="252600" y="271341"/>
                                  </a:moveTo>
                                  <a:cubicBezTo>
                                    <a:pt x="252124" y="270865"/>
                                    <a:pt x="251886" y="270152"/>
                                    <a:pt x="251886" y="269676"/>
                                  </a:cubicBezTo>
                                  <a:lnTo>
                                    <a:pt x="251886" y="209748"/>
                                  </a:lnTo>
                                  <a:cubicBezTo>
                                    <a:pt x="251886" y="209035"/>
                                    <a:pt x="252124" y="208559"/>
                                    <a:pt x="252600" y="208084"/>
                                  </a:cubicBezTo>
                                  <a:cubicBezTo>
                                    <a:pt x="253075" y="207608"/>
                                    <a:pt x="253789" y="207370"/>
                                    <a:pt x="254265" y="207370"/>
                                  </a:cubicBezTo>
                                  <a:lnTo>
                                    <a:pt x="273292" y="207370"/>
                                  </a:lnTo>
                                  <a:cubicBezTo>
                                    <a:pt x="274005" y="207370"/>
                                    <a:pt x="274481" y="207608"/>
                                    <a:pt x="274956" y="208084"/>
                                  </a:cubicBezTo>
                                  <a:cubicBezTo>
                                    <a:pt x="275432" y="208559"/>
                                    <a:pt x="275670" y="209273"/>
                                    <a:pt x="275670" y="209748"/>
                                  </a:cubicBezTo>
                                  <a:lnTo>
                                    <a:pt x="275670" y="269676"/>
                                  </a:lnTo>
                                  <a:cubicBezTo>
                                    <a:pt x="275670" y="270390"/>
                                    <a:pt x="275432" y="270865"/>
                                    <a:pt x="274956" y="271341"/>
                                  </a:cubicBezTo>
                                  <a:cubicBezTo>
                                    <a:pt x="274481" y="271817"/>
                                    <a:pt x="273767" y="272054"/>
                                    <a:pt x="273292" y="272054"/>
                                  </a:cubicBezTo>
                                  <a:lnTo>
                                    <a:pt x="254265" y="272054"/>
                                  </a:lnTo>
                                  <a:cubicBezTo>
                                    <a:pt x="253789" y="272054"/>
                                    <a:pt x="253075" y="271817"/>
                                    <a:pt x="252600" y="271341"/>
                                  </a:cubicBezTo>
                                  <a:close/>
                                  <a:moveTo>
                                    <a:pt x="319670" y="399996"/>
                                  </a:moveTo>
                                  <a:cubicBezTo>
                                    <a:pt x="319670" y="400709"/>
                                    <a:pt x="319432" y="401185"/>
                                    <a:pt x="318956" y="401661"/>
                                  </a:cubicBezTo>
                                  <a:cubicBezTo>
                                    <a:pt x="318481" y="402136"/>
                                    <a:pt x="317767" y="402374"/>
                                    <a:pt x="317292" y="402374"/>
                                  </a:cubicBezTo>
                                  <a:lnTo>
                                    <a:pt x="301832" y="402374"/>
                                  </a:lnTo>
                                  <a:lnTo>
                                    <a:pt x="301832" y="444942"/>
                                  </a:lnTo>
                                  <a:cubicBezTo>
                                    <a:pt x="301832" y="445656"/>
                                    <a:pt x="301594" y="446131"/>
                                    <a:pt x="301119" y="446607"/>
                                  </a:cubicBezTo>
                                  <a:cubicBezTo>
                                    <a:pt x="300643" y="447082"/>
                                    <a:pt x="299929" y="447320"/>
                                    <a:pt x="299454" y="447320"/>
                                  </a:cubicBezTo>
                                  <a:lnTo>
                                    <a:pt x="280665" y="447320"/>
                                  </a:lnTo>
                                  <a:cubicBezTo>
                                    <a:pt x="279951" y="447320"/>
                                    <a:pt x="279475" y="447082"/>
                                    <a:pt x="279000" y="446607"/>
                                  </a:cubicBezTo>
                                  <a:cubicBezTo>
                                    <a:pt x="278524" y="446131"/>
                                    <a:pt x="278286" y="445418"/>
                                    <a:pt x="278286" y="444942"/>
                                  </a:cubicBezTo>
                                  <a:lnTo>
                                    <a:pt x="278286" y="402374"/>
                                  </a:lnTo>
                                  <a:lnTo>
                                    <a:pt x="262827" y="402374"/>
                                  </a:lnTo>
                                  <a:cubicBezTo>
                                    <a:pt x="262113" y="402374"/>
                                    <a:pt x="261638" y="402136"/>
                                    <a:pt x="261162" y="401661"/>
                                  </a:cubicBezTo>
                                  <a:cubicBezTo>
                                    <a:pt x="260686" y="401185"/>
                                    <a:pt x="260448" y="400472"/>
                                    <a:pt x="260448" y="399996"/>
                                  </a:cubicBezTo>
                                  <a:lnTo>
                                    <a:pt x="260448" y="385014"/>
                                  </a:lnTo>
                                  <a:cubicBezTo>
                                    <a:pt x="260448" y="384301"/>
                                    <a:pt x="260686" y="383825"/>
                                    <a:pt x="261162" y="383349"/>
                                  </a:cubicBezTo>
                                  <a:cubicBezTo>
                                    <a:pt x="261638" y="382874"/>
                                    <a:pt x="262351" y="382636"/>
                                    <a:pt x="262827" y="382636"/>
                                  </a:cubicBezTo>
                                  <a:lnTo>
                                    <a:pt x="317054" y="382636"/>
                                  </a:lnTo>
                                  <a:cubicBezTo>
                                    <a:pt x="317767" y="382636"/>
                                    <a:pt x="318243" y="382874"/>
                                    <a:pt x="318719" y="383349"/>
                                  </a:cubicBezTo>
                                  <a:cubicBezTo>
                                    <a:pt x="319194" y="383825"/>
                                    <a:pt x="319432" y="384538"/>
                                    <a:pt x="319432" y="385014"/>
                                  </a:cubicBezTo>
                                  <a:lnTo>
                                    <a:pt x="319432" y="399996"/>
                                  </a:lnTo>
                                  <a:close/>
                                  <a:moveTo>
                                    <a:pt x="387692" y="444942"/>
                                  </a:moveTo>
                                  <a:cubicBezTo>
                                    <a:pt x="387692" y="445656"/>
                                    <a:pt x="387454" y="446131"/>
                                    <a:pt x="386978" y="446607"/>
                                  </a:cubicBezTo>
                                  <a:cubicBezTo>
                                    <a:pt x="386502" y="447082"/>
                                    <a:pt x="385789" y="447320"/>
                                    <a:pt x="385313" y="447320"/>
                                  </a:cubicBezTo>
                                  <a:lnTo>
                                    <a:pt x="367237" y="447320"/>
                                  </a:lnTo>
                                  <a:cubicBezTo>
                                    <a:pt x="366524" y="447320"/>
                                    <a:pt x="366048" y="447082"/>
                                    <a:pt x="365573" y="446607"/>
                                  </a:cubicBezTo>
                                  <a:cubicBezTo>
                                    <a:pt x="365097" y="446131"/>
                                    <a:pt x="364859" y="445418"/>
                                    <a:pt x="364859" y="444942"/>
                                  </a:cubicBezTo>
                                  <a:lnTo>
                                    <a:pt x="364859" y="424966"/>
                                  </a:lnTo>
                                  <a:lnTo>
                                    <a:pt x="349875" y="424966"/>
                                  </a:lnTo>
                                  <a:lnTo>
                                    <a:pt x="349875" y="444942"/>
                                  </a:lnTo>
                                  <a:cubicBezTo>
                                    <a:pt x="349875" y="445656"/>
                                    <a:pt x="349638" y="446131"/>
                                    <a:pt x="349162" y="446607"/>
                                  </a:cubicBezTo>
                                  <a:cubicBezTo>
                                    <a:pt x="348686" y="447082"/>
                                    <a:pt x="347973" y="447320"/>
                                    <a:pt x="347497" y="447320"/>
                                  </a:cubicBezTo>
                                  <a:lnTo>
                                    <a:pt x="329421" y="447320"/>
                                  </a:lnTo>
                                  <a:cubicBezTo>
                                    <a:pt x="328708" y="447320"/>
                                    <a:pt x="328232" y="447082"/>
                                    <a:pt x="327756" y="446607"/>
                                  </a:cubicBezTo>
                                  <a:cubicBezTo>
                                    <a:pt x="327281" y="446131"/>
                                    <a:pt x="327043" y="445418"/>
                                    <a:pt x="327043" y="444704"/>
                                  </a:cubicBezTo>
                                  <a:lnTo>
                                    <a:pt x="327043" y="384776"/>
                                  </a:lnTo>
                                  <a:cubicBezTo>
                                    <a:pt x="327043" y="384063"/>
                                    <a:pt x="327281" y="383587"/>
                                    <a:pt x="327756" y="383112"/>
                                  </a:cubicBezTo>
                                  <a:cubicBezTo>
                                    <a:pt x="328232" y="382636"/>
                                    <a:pt x="328946" y="382398"/>
                                    <a:pt x="329421" y="382398"/>
                                  </a:cubicBezTo>
                                  <a:lnTo>
                                    <a:pt x="347497" y="382398"/>
                                  </a:lnTo>
                                  <a:cubicBezTo>
                                    <a:pt x="348210" y="382398"/>
                                    <a:pt x="348686" y="382636"/>
                                    <a:pt x="349162" y="383112"/>
                                  </a:cubicBezTo>
                                  <a:cubicBezTo>
                                    <a:pt x="349638" y="383587"/>
                                    <a:pt x="349875" y="384301"/>
                                    <a:pt x="349875" y="384776"/>
                                  </a:cubicBezTo>
                                  <a:lnTo>
                                    <a:pt x="349875" y="404277"/>
                                  </a:lnTo>
                                  <a:lnTo>
                                    <a:pt x="364859" y="404277"/>
                                  </a:lnTo>
                                  <a:lnTo>
                                    <a:pt x="364859" y="384776"/>
                                  </a:lnTo>
                                  <a:cubicBezTo>
                                    <a:pt x="364859" y="384063"/>
                                    <a:pt x="365097" y="383587"/>
                                    <a:pt x="365573" y="383112"/>
                                  </a:cubicBezTo>
                                  <a:cubicBezTo>
                                    <a:pt x="366048" y="382636"/>
                                    <a:pt x="366762" y="382398"/>
                                    <a:pt x="367237" y="382398"/>
                                  </a:cubicBezTo>
                                  <a:lnTo>
                                    <a:pt x="385313" y="382398"/>
                                  </a:lnTo>
                                  <a:cubicBezTo>
                                    <a:pt x="386027" y="382398"/>
                                    <a:pt x="386502" y="382636"/>
                                    <a:pt x="386978" y="383112"/>
                                  </a:cubicBezTo>
                                  <a:cubicBezTo>
                                    <a:pt x="387454" y="383587"/>
                                    <a:pt x="387692" y="384301"/>
                                    <a:pt x="387692" y="384776"/>
                                  </a:cubicBezTo>
                                  <a:lnTo>
                                    <a:pt x="387692" y="444942"/>
                                  </a:lnTo>
                                  <a:close/>
                                  <a:moveTo>
                                    <a:pt x="407194" y="269676"/>
                                  </a:moveTo>
                                  <a:cubicBezTo>
                                    <a:pt x="407194" y="270390"/>
                                    <a:pt x="406956" y="270865"/>
                                    <a:pt x="406481" y="271341"/>
                                  </a:cubicBezTo>
                                  <a:cubicBezTo>
                                    <a:pt x="406005" y="271817"/>
                                    <a:pt x="405292" y="272054"/>
                                    <a:pt x="404816" y="272054"/>
                                  </a:cubicBezTo>
                                  <a:lnTo>
                                    <a:pt x="356535" y="272054"/>
                                  </a:lnTo>
                                  <a:cubicBezTo>
                                    <a:pt x="355821" y="272054"/>
                                    <a:pt x="355346" y="271817"/>
                                    <a:pt x="354870" y="271341"/>
                                  </a:cubicBezTo>
                                  <a:cubicBezTo>
                                    <a:pt x="354394" y="270865"/>
                                    <a:pt x="354156" y="270152"/>
                                    <a:pt x="354156" y="269676"/>
                                  </a:cubicBezTo>
                                  <a:lnTo>
                                    <a:pt x="354156" y="209748"/>
                                  </a:lnTo>
                                  <a:cubicBezTo>
                                    <a:pt x="354156" y="209035"/>
                                    <a:pt x="354394" y="208559"/>
                                    <a:pt x="354870" y="208084"/>
                                  </a:cubicBezTo>
                                  <a:cubicBezTo>
                                    <a:pt x="355346" y="207608"/>
                                    <a:pt x="356059" y="207370"/>
                                    <a:pt x="356535" y="207370"/>
                                  </a:cubicBezTo>
                                  <a:lnTo>
                                    <a:pt x="404102" y="207370"/>
                                  </a:lnTo>
                                  <a:cubicBezTo>
                                    <a:pt x="404816" y="207370"/>
                                    <a:pt x="405292" y="207608"/>
                                    <a:pt x="405767" y="208084"/>
                                  </a:cubicBezTo>
                                  <a:cubicBezTo>
                                    <a:pt x="406243" y="208559"/>
                                    <a:pt x="406481" y="209273"/>
                                    <a:pt x="406481" y="209748"/>
                                  </a:cubicBezTo>
                                  <a:lnTo>
                                    <a:pt x="406481" y="222828"/>
                                  </a:lnTo>
                                  <a:cubicBezTo>
                                    <a:pt x="406481" y="223541"/>
                                    <a:pt x="406243" y="224017"/>
                                    <a:pt x="405767" y="224492"/>
                                  </a:cubicBezTo>
                                  <a:cubicBezTo>
                                    <a:pt x="405292" y="224968"/>
                                    <a:pt x="404578" y="225206"/>
                                    <a:pt x="404102" y="225206"/>
                                  </a:cubicBezTo>
                                  <a:lnTo>
                                    <a:pt x="376275" y="225206"/>
                                  </a:lnTo>
                                  <a:lnTo>
                                    <a:pt x="376275" y="231151"/>
                                  </a:lnTo>
                                  <a:lnTo>
                                    <a:pt x="401962" y="231151"/>
                                  </a:lnTo>
                                  <a:cubicBezTo>
                                    <a:pt x="402675" y="231151"/>
                                    <a:pt x="403151" y="231389"/>
                                    <a:pt x="403627" y="231865"/>
                                  </a:cubicBezTo>
                                  <a:cubicBezTo>
                                    <a:pt x="404102" y="232340"/>
                                    <a:pt x="404340" y="233054"/>
                                    <a:pt x="404340" y="233529"/>
                                  </a:cubicBezTo>
                                  <a:lnTo>
                                    <a:pt x="404340" y="245658"/>
                                  </a:lnTo>
                                  <a:cubicBezTo>
                                    <a:pt x="404340" y="246371"/>
                                    <a:pt x="404102" y="246847"/>
                                    <a:pt x="403627" y="247322"/>
                                  </a:cubicBezTo>
                                  <a:cubicBezTo>
                                    <a:pt x="403151" y="247798"/>
                                    <a:pt x="402438" y="248036"/>
                                    <a:pt x="401962" y="248036"/>
                                  </a:cubicBezTo>
                                  <a:lnTo>
                                    <a:pt x="376275" y="248036"/>
                                  </a:lnTo>
                                  <a:lnTo>
                                    <a:pt x="376275" y="253981"/>
                                  </a:lnTo>
                                  <a:lnTo>
                                    <a:pt x="404816" y="253981"/>
                                  </a:lnTo>
                                  <a:cubicBezTo>
                                    <a:pt x="405529" y="253981"/>
                                    <a:pt x="406005" y="254219"/>
                                    <a:pt x="406481" y="254694"/>
                                  </a:cubicBezTo>
                                  <a:cubicBezTo>
                                    <a:pt x="406956" y="255170"/>
                                    <a:pt x="407194" y="255883"/>
                                    <a:pt x="407194" y="256359"/>
                                  </a:cubicBezTo>
                                  <a:lnTo>
                                    <a:pt x="407194" y="269676"/>
                                  </a:lnTo>
                                  <a:close/>
                                </a:path>
                              </a:pathLst>
                            </a:custGeom>
                            <a:grpFill/>
                            <a:ln w="2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2367687" name="Freeform: Shape 772367687"/>
                          <wps:cNvSpPr/>
                          <wps:spPr>
                            <a:xfrm>
                              <a:off x="144902" y="312244"/>
                              <a:ext cx="14151" cy="30439"/>
                            </a:xfrm>
                            <a:custGeom>
                              <a:avLst/>
                              <a:gdLst>
                                <a:gd name="connsiteX0" fmla="*/ 7076 w 14151"/>
                                <a:gd name="connsiteY0" fmla="*/ 30440 h 30439"/>
                                <a:gd name="connsiteX1" fmla="*/ 11832 w 14151"/>
                                <a:gd name="connsiteY1" fmla="*/ 28775 h 30439"/>
                                <a:gd name="connsiteX2" fmla="*/ 13973 w 14151"/>
                                <a:gd name="connsiteY2" fmla="*/ 23068 h 30439"/>
                                <a:gd name="connsiteX3" fmla="*/ 13973 w 14151"/>
                                <a:gd name="connsiteY3" fmla="*/ 7610 h 30439"/>
                                <a:gd name="connsiteX4" fmla="*/ 11832 w 14151"/>
                                <a:gd name="connsiteY4" fmla="*/ 1902 h 30439"/>
                                <a:gd name="connsiteX5" fmla="*/ 7076 w 14151"/>
                                <a:gd name="connsiteY5" fmla="*/ 0 h 30439"/>
                                <a:gd name="connsiteX6" fmla="*/ 2319 w 14151"/>
                                <a:gd name="connsiteY6" fmla="*/ 1902 h 30439"/>
                                <a:gd name="connsiteX7" fmla="*/ 178 w 14151"/>
                                <a:gd name="connsiteY7" fmla="*/ 7610 h 30439"/>
                                <a:gd name="connsiteX8" fmla="*/ 178 w 14151"/>
                                <a:gd name="connsiteY8" fmla="*/ 23068 h 30439"/>
                                <a:gd name="connsiteX9" fmla="*/ 2081 w 14151"/>
                                <a:gd name="connsiteY9" fmla="*/ 28775 h 30439"/>
                                <a:gd name="connsiteX10" fmla="*/ 7076 w 14151"/>
                                <a:gd name="connsiteY10" fmla="*/ 30440 h 30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151" h="30439">
                                  <a:moveTo>
                                    <a:pt x="7076" y="30440"/>
                                  </a:moveTo>
                                  <a:cubicBezTo>
                                    <a:pt x="9216" y="30440"/>
                                    <a:pt x="10643" y="29964"/>
                                    <a:pt x="11832" y="28775"/>
                                  </a:cubicBezTo>
                                  <a:cubicBezTo>
                                    <a:pt x="13022" y="27586"/>
                                    <a:pt x="13735" y="25683"/>
                                    <a:pt x="13973" y="23068"/>
                                  </a:cubicBezTo>
                                  <a:cubicBezTo>
                                    <a:pt x="14211" y="17836"/>
                                    <a:pt x="14211" y="12604"/>
                                    <a:pt x="13973" y="7610"/>
                                  </a:cubicBezTo>
                                  <a:cubicBezTo>
                                    <a:pt x="13735" y="4994"/>
                                    <a:pt x="13259" y="3092"/>
                                    <a:pt x="11832" y="1902"/>
                                  </a:cubicBezTo>
                                  <a:cubicBezTo>
                                    <a:pt x="10643" y="713"/>
                                    <a:pt x="8978" y="0"/>
                                    <a:pt x="7076" y="0"/>
                                  </a:cubicBezTo>
                                  <a:cubicBezTo>
                                    <a:pt x="5173" y="0"/>
                                    <a:pt x="3508" y="713"/>
                                    <a:pt x="2319" y="1902"/>
                                  </a:cubicBezTo>
                                  <a:cubicBezTo>
                                    <a:pt x="1130" y="3092"/>
                                    <a:pt x="416" y="4994"/>
                                    <a:pt x="178" y="7610"/>
                                  </a:cubicBezTo>
                                  <a:cubicBezTo>
                                    <a:pt x="-59" y="12842"/>
                                    <a:pt x="-59" y="17836"/>
                                    <a:pt x="178" y="23068"/>
                                  </a:cubicBezTo>
                                  <a:cubicBezTo>
                                    <a:pt x="416" y="25683"/>
                                    <a:pt x="892" y="27586"/>
                                    <a:pt x="2081" y="28775"/>
                                  </a:cubicBezTo>
                                  <a:cubicBezTo>
                                    <a:pt x="3270" y="29726"/>
                                    <a:pt x="4935" y="30440"/>
                                    <a:pt x="7076" y="30440"/>
                                  </a:cubicBezTo>
                                  <a:close/>
                                </a:path>
                              </a:pathLst>
                            </a:custGeom>
                            <a:grpFill/>
                            <a:ln w="2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9035848" name="Freeform: Shape 1169035848"/>
                          <wps:cNvSpPr/>
                          <wps:spPr>
                            <a:xfrm>
                              <a:off x="214767" y="312244"/>
                              <a:ext cx="10940" cy="9750"/>
                            </a:xfrm>
                            <a:custGeom>
                              <a:avLst/>
                              <a:gdLst>
                                <a:gd name="connsiteX0" fmla="*/ 9751 w 10940"/>
                                <a:gd name="connsiteY0" fmla="*/ 8323 h 9750"/>
                                <a:gd name="connsiteX1" fmla="*/ 10941 w 10940"/>
                                <a:gd name="connsiteY1" fmla="*/ 4994 h 9750"/>
                                <a:gd name="connsiteX2" fmla="*/ 9989 w 10940"/>
                                <a:gd name="connsiteY2" fmla="*/ 1665 h 9750"/>
                                <a:gd name="connsiteX3" fmla="*/ 6659 w 10940"/>
                                <a:gd name="connsiteY3" fmla="*/ 0 h 9750"/>
                                <a:gd name="connsiteX4" fmla="*/ 0 w 10940"/>
                                <a:gd name="connsiteY4" fmla="*/ 0 h 9750"/>
                                <a:gd name="connsiteX5" fmla="*/ 0 w 10940"/>
                                <a:gd name="connsiteY5" fmla="*/ 9750 h 9750"/>
                                <a:gd name="connsiteX6" fmla="*/ 6659 w 10940"/>
                                <a:gd name="connsiteY6" fmla="*/ 9750 h 9750"/>
                                <a:gd name="connsiteX7" fmla="*/ 9751 w 10940"/>
                                <a:gd name="connsiteY7" fmla="*/ 8323 h 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40" h="9750">
                                  <a:moveTo>
                                    <a:pt x="9751" y="8323"/>
                                  </a:moveTo>
                                  <a:cubicBezTo>
                                    <a:pt x="10465" y="7372"/>
                                    <a:pt x="10941" y="6183"/>
                                    <a:pt x="10941" y="4994"/>
                                  </a:cubicBezTo>
                                  <a:cubicBezTo>
                                    <a:pt x="10941" y="3805"/>
                                    <a:pt x="10703" y="2616"/>
                                    <a:pt x="9989" y="1665"/>
                                  </a:cubicBezTo>
                                  <a:cubicBezTo>
                                    <a:pt x="9276" y="476"/>
                                    <a:pt x="8324" y="0"/>
                                    <a:pt x="6659" y="0"/>
                                  </a:cubicBezTo>
                                  <a:lnTo>
                                    <a:pt x="0" y="0"/>
                                  </a:lnTo>
                                  <a:lnTo>
                                    <a:pt x="0" y="9750"/>
                                  </a:lnTo>
                                  <a:lnTo>
                                    <a:pt x="6659" y="9750"/>
                                  </a:lnTo>
                                  <a:cubicBezTo>
                                    <a:pt x="8086" y="9750"/>
                                    <a:pt x="9038" y="9275"/>
                                    <a:pt x="9751" y="8323"/>
                                  </a:cubicBezTo>
                                  <a:close/>
                                </a:path>
                              </a:pathLst>
                            </a:custGeom>
                            <a:grpFill/>
                            <a:ln w="2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7112506" name="Freeform: Shape 437112506"/>
                          <wps:cNvSpPr/>
                          <wps:spPr>
                            <a:xfrm>
                              <a:off x="147994" y="399758"/>
                              <a:ext cx="14151" cy="30677"/>
                            </a:xfrm>
                            <a:custGeom>
                              <a:avLst/>
                              <a:gdLst>
                                <a:gd name="connsiteX0" fmla="*/ 7076 w 14151"/>
                                <a:gd name="connsiteY0" fmla="*/ 0 h 30677"/>
                                <a:gd name="connsiteX1" fmla="*/ 2319 w 14151"/>
                                <a:gd name="connsiteY1" fmla="*/ 1902 h 30677"/>
                                <a:gd name="connsiteX2" fmla="*/ 178 w 14151"/>
                                <a:gd name="connsiteY2" fmla="*/ 7610 h 30677"/>
                                <a:gd name="connsiteX3" fmla="*/ 178 w 14151"/>
                                <a:gd name="connsiteY3" fmla="*/ 23305 h 30677"/>
                                <a:gd name="connsiteX4" fmla="*/ 2081 w 14151"/>
                                <a:gd name="connsiteY4" fmla="*/ 29013 h 30677"/>
                                <a:gd name="connsiteX5" fmla="*/ 7076 w 14151"/>
                                <a:gd name="connsiteY5" fmla="*/ 30677 h 30677"/>
                                <a:gd name="connsiteX6" fmla="*/ 11832 w 14151"/>
                                <a:gd name="connsiteY6" fmla="*/ 29013 h 30677"/>
                                <a:gd name="connsiteX7" fmla="*/ 13973 w 14151"/>
                                <a:gd name="connsiteY7" fmla="*/ 23305 h 30677"/>
                                <a:gd name="connsiteX8" fmla="*/ 13973 w 14151"/>
                                <a:gd name="connsiteY8" fmla="*/ 7610 h 30677"/>
                                <a:gd name="connsiteX9" fmla="*/ 11832 w 14151"/>
                                <a:gd name="connsiteY9" fmla="*/ 1902 h 30677"/>
                                <a:gd name="connsiteX10" fmla="*/ 7076 w 14151"/>
                                <a:gd name="connsiteY10" fmla="*/ 0 h 3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151" h="30677">
                                  <a:moveTo>
                                    <a:pt x="7076" y="0"/>
                                  </a:moveTo>
                                  <a:cubicBezTo>
                                    <a:pt x="5173" y="0"/>
                                    <a:pt x="3508" y="713"/>
                                    <a:pt x="2319" y="1902"/>
                                  </a:cubicBezTo>
                                  <a:cubicBezTo>
                                    <a:pt x="1130" y="3091"/>
                                    <a:pt x="416" y="4994"/>
                                    <a:pt x="178" y="7610"/>
                                  </a:cubicBezTo>
                                  <a:cubicBezTo>
                                    <a:pt x="-59" y="12842"/>
                                    <a:pt x="-59" y="17836"/>
                                    <a:pt x="178" y="23305"/>
                                  </a:cubicBezTo>
                                  <a:cubicBezTo>
                                    <a:pt x="416" y="25921"/>
                                    <a:pt x="892" y="27824"/>
                                    <a:pt x="2081" y="29013"/>
                                  </a:cubicBezTo>
                                  <a:cubicBezTo>
                                    <a:pt x="3270" y="30202"/>
                                    <a:pt x="4935" y="30677"/>
                                    <a:pt x="7076" y="30677"/>
                                  </a:cubicBezTo>
                                  <a:cubicBezTo>
                                    <a:pt x="9216" y="30677"/>
                                    <a:pt x="10643" y="30202"/>
                                    <a:pt x="11832" y="29013"/>
                                  </a:cubicBezTo>
                                  <a:cubicBezTo>
                                    <a:pt x="13022" y="27824"/>
                                    <a:pt x="13735" y="25921"/>
                                    <a:pt x="13973" y="23305"/>
                                  </a:cubicBezTo>
                                  <a:cubicBezTo>
                                    <a:pt x="14211" y="18074"/>
                                    <a:pt x="14211" y="12842"/>
                                    <a:pt x="13973" y="7610"/>
                                  </a:cubicBezTo>
                                  <a:cubicBezTo>
                                    <a:pt x="13735" y="4994"/>
                                    <a:pt x="13259" y="3091"/>
                                    <a:pt x="11832" y="1902"/>
                                  </a:cubicBezTo>
                                  <a:cubicBezTo>
                                    <a:pt x="10643" y="713"/>
                                    <a:pt x="8978" y="0"/>
                                    <a:pt x="7076" y="0"/>
                                  </a:cubicBezTo>
                                  <a:close/>
                                </a:path>
                              </a:pathLst>
                            </a:custGeom>
                            <a:grpFill/>
                            <a:ln w="2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0880533" name="Freeform: Shape 1010880533"/>
                          <wps:cNvSpPr/>
                          <wps:spPr>
                            <a:xfrm>
                              <a:off x="85443" y="224254"/>
                              <a:ext cx="14151" cy="30677"/>
                            </a:xfrm>
                            <a:custGeom>
                              <a:avLst/>
                              <a:gdLst>
                                <a:gd name="connsiteX0" fmla="*/ 7076 w 14151"/>
                                <a:gd name="connsiteY0" fmla="*/ 30677 h 30677"/>
                                <a:gd name="connsiteX1" fmla="*/ 11832 w 14151"/>
                                <a:gd name="connsiteY1" fmla="*/ 29013 h 30677"/>
                                <a:gd name="connsiteX2" fmla="*/ 13973 w 14151"/>
                                <a:gd name="connsiteY2" fmla="*/ 23305 h 30677"/>
                                <a:gd name="connsiteX3" fmla="*/ 13973 w 14151"/>
                                <a:gd name="connsiteY3" fmla="*/ 7610 h 30677"/>
                                <a:gd name="connsiteX4" fmla="*/ 11832 w 14151"/>
                                <a:gd name="connsiteY4" fmla="*/ 1902 h 30677"/>
                                <a:gd name="connsiteX5" fmla="*/ 7076 w 14151"/>
                                <a:gd name="connsiteY5" fmla="*/ 0 h 30677"/>
                                <a:gd name="connsiteX6" fmla="*/ 2319 w 14151"/>
                                <a:gd name="connsiteY6" fmla="*/ 1902 h 30677"/>
                                <a:gd name="connsiteX7" fmla="*/ 178 w 14151"/>
                                <a:gd name="connsiteY7" fmla="*/ 7610 h 30677"/>
                                <a:gd name="connsiteX8" fmla="*/ 178 w 14151"/>
                                <a:gd name="connsiteY8" fmla="*/ 23305 h 30677"/>
                                <a:gd name="connsiteX9" fmla="*/ 2081 w 14151"/>
                                <a:gd name="connsiteY9" fmla="*/ 29013 h 30677"/>
                                <a:gd name="connsiteX10" fmla="*/ 7076 w 14151"/>
                                <a:gd name="connsiteY10" fmla="*/ 30677 h 3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151" h="30677">
                                  <a:moveTo>
                                    <a:pt x="7076" y="30677"/>
                                  </a:moveTo>
                                  <a:cubicBezTo>
                                    <a:pt x="9216" y="30677"/>
                                    <a:pt x="10643" y="30202"/>
                                    <a:pt x="11832" y="29013"/>
                                  </a:cubicBezTo>
                                  <a:cubicBezTo>
                                    <a:pt x="13022" y="27824"/>
                                    <a:pt x="13735" y="25921"/>
                                    <a:pt x="13973" y="23305"/>
                                  </a:cubicBezTo>
                                  <a:cubicBezTo>
                                    <a:pt x="14211" y="18074"/>
                                    <a:pt x="14211" y="12842"/>
                                    <a:pt x="13973" y="7610"/>
                                  </a:cubicBezTo>
                                  <a:cubicBezTo>
                                    <a:pt x="13735" y="4994"/>
                                    <a:pt x="13259" y="3092"/>
                                    <a:pt x="11832" y="1902"/>
                                  </a:cubicBezTo>
                                  <a:cubicBezTo>
                                    <a:pt x="10643" y="713"/>
                                    <a:pt x="8978" y="0"/>
                                    <a:pt x="7076" y="0"/>
                                  </a:cubicBezTo>
                                  <a:cubicBezTo>
                                    <a:pt x="5173" y="0"/>
                                    <a:pt x="3508" y="713"/>
                                    <a:pt x="2319" y="1902"/>
                                  </a:cubicBezTo>
                                  <a:cubicBezTo>
                                    <a:pt x="1130" y="3092"/>
                                    <a:pt x="416" y="4994"/>
                                    <a:pt x="178" y="7610"/>
                                  </a:cubicBezTo>
                                  <a:cubicBezTo>
                                    <a:pt x="-59" y="12842"/>
                                    <a:pt x="-59" y="17836"/>
                                    <a:pt x="178" y="23305"/>
                                  </a:cubicBezTo>
                                  <a:cubicBezTo>
                                    <a:pt x="416" y="25921"/>
                                    <a:pt x="892" y="27824"/>
                                    <a:pt x="2081" y="29013"/>
                                  </a:cubicBezTo>
                                  <a:cubicBezTo>
                                    <a:pt x="3270" y="30202"/>
                                    <a:pt x="4935" y="30677"/>
                                    <a:pt x="7076" y="30677"/>
                                  </a:cubicBezTo>
                                  <a:close/>
                                </a:path>
                              </a:pathLst>
                            </a:custGeom>
                            <a:grpFill/>
                            <a:ln w="2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579EC0B" id="Graphic 2" o:spid="_x0000_s1026" alt="Office for Youth" style="width:124.7pt;height:40.25pt;mso-position-horizontal-relative:char;mso-position-vertical-relative:line" coordsize="15840,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">
                <v:shape id="Freeform: Shape 987394698" o:spid="_x0000_s1027" style="position:absolute;left:5746;top:-4;width:4678;height:5081;visibility:visible;mso-wrap-style:square;v-text-anchor:middle" coordsize="467826,50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" path="m467827,394289r-210011,l257816,508199,,508199c,479900,,451601,,423064,,356715,,288225,238,220925,476,180735,1903,146966,9038,113197,18789,67300,44238,33531,82768,15220,102746,5945,123438,951,142703,713l467114,r,180260l273751,180260r,56123l467589,236383r,157906l467827,394289xe" filled="f" stroked="f" strokeweight=".06594mm">
                  <v:stroke joinstyle="miter"/>
                  <v:path arrowok="t" o:connecttype="custom" o:connectlocs="467827,394289;257816,394289;257816,508199;0,508199;0,423064;238,220925;9038,113197;82768,15220;142703,713;467114,0;467114,180260;273751,180260;273751,236383;467589,236383;467589,394289" o:connectangles="0,0,0,0,0,0,0,0,0,0,0,0,0,0,0"/>
                </v:shape>
                <v:shape id="Freeform: Shape 539474055" o:spid="_x0000_s1028" style="position:absolute;left:10743;top:-2;width:5093;height:5084;visibility:visible;mso-wrap-style:square;v-text-anchor:middle" coordsize="509370,50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" path="m509211,208321v-238,35672,-4281,66825,-12606,95124c480908,357666,444519,390484,386011,404039r-17125,4043l369124,508437r-230227,c138897,484419,139135,414978,139135,414978r,-5945l123438,404514c78962,394051,49232,374788,29730,344111,12130,316287,2616,284183,1665,248987l,,226659,r,244944l280886,244944r,-244231l508735,713v238,31629,951,148869,476,207608e" filled="f" stroked="f" strokeweight=".06594mm">
                  <v:stroke joinstyle="miter"/>
                  <v:path arrowok="t" o:connecttype="custom" o:connectlocs="509211,208321;496605,303445;386011,404039;368886,408082;369124,508437;138897,508437;139135,414978;139135,409033;123438,404514;29730,344111;1665,248987;0,0;226659,0;226659,244944;280886,244944;280886,713;508735,713;509211,208321" o:connectangles="0,0,0,0,0,0,0,0,0,0,0,0,0,0,0,0,0,0"/>
                </v:shape>
                <v:group id="_x0000_s1029" alt="Office for Youth" style="position:absolute;width:5451;height:5108" coordorigin="" coordsize="5451,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">
                  <v:shape id="Freeform: Shape 1034363229" o:spid="_x0000_s1030" style="position:absolute;width:5451;height:5108;visibility:visible;mso-wrap-style:square;v-text-anchor:middle" coordsize="545156,51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" path="m545140,106539v476,-30915,-9751,-58977,-29492,-78715c497810,9512,474502,,447865,l97054,c70416,,47108,9512,29270,27586,9767,47562,-460,75624,16,106539r,298213c-460,435430,9767,463253,29270,482992v17838,18073,41384,27823,67784,27823l447865,510815v26637,,49945,-9512,67783,-27823c535151,463253,545378,435430,544902,404990r,-295122l545140,106539xm284232,231389v238,-4281,1189,-8086,2616,-11177c288513,217120,290654,214504,293508,212364v2854,-2140,5946,-3567,9751,-4756c307065,206657,310870,206181,315389,206181v4043,,7848,476,11416,1427c330610,208559,333702,209748,336794,211889v2854,1902,5233,4280,7135,7372c345832,222114,346546,225919,346783,229962v,476,-237,951,-713,1427c345594,231865,345356,231865,344643,231865r-19027,c324665,231865,323713,231627,323475,231389v-475,-476,-951,-1189,-1189,-2140c321573,227346,320621,225919,319432,225206v-1189,-714,-2616,-951,-4281,-951c313010,224255,311583,224730,310156,225919v-1189,952,-1902,3092,-1902,5946c308016,237096,308016,242090,308254,247560v238,2854,713,4756,1902,5945c311346,254456,313010,255170,315151,255170v1665,,3092,-476,4281,-1189c320621,253267,321573,251841,322286,250176v238,-951,714,-1665,1189,-2140c323951,247560,324665,247560,325854,247560r19027,c345356,247560,345832,247798,346308,248273v475,476,713,714,713,1427c347021,253981,346070,257548,344167,260640v-1902,2853,-4043,5469,-7135,7372c334178,269914,330848,271341,327043,272292v-3806,951,-7611,1189,-11416,1189c311108,273481,307065,273006,303497,272054v-3805,-951,-6897,-2616,-9751,-4518c291129,265396,288751,263018,287324,259688v-1427,-3091,-2378,-6896,-2616,-11415c284470,245658,284470,243042,284470,240188v-238,-3329,-238,-6183,-238,-8799xm191951,209748v,-713,238,-1189,714,-1664c193140,207608,193854,207370,194329,207370r46617,c241659,207370,242135,207608,242610,208084v476,475,714,1189,714,1664l243324,223779v,713,-238,1189,-714,1665c242135,225919,241421,226157,240946,226157r-26400,l214546,233054r24735,c239994,233054,240470,233291,240946,233767v475,476,713,1189,713,1665l241659,249462v,714,-238,1190,-713,1665c240470,251603,239756,251841,239281,251841r-24735,l214546,269201v,713,-238,1189,-714,1664c213356,271341,212643,271579,212167,271579r-17600,c193854,271579,193378,271341,192902,270865v-475,-475,-713,-1189,-713,-1664l192189,209748r-238,xm132016,209748v,-713,238,-1189,713,-1664c133205,207608,133919,207370,134394,207370r46616,c181724,207370,182200,207608,182675,208084v476,475,714,1189,714,1664l183389,223779v,713,-238,1189,-714,1665c182200,225919,181486,226157,181010,226157r-26400,l154610,233054r24736,c180059,233054,180535,233291,181010,233767v476,476,714,1189,714,1665l181724,249462v,714,-238,1190,-714,1665c180535,251603,179821,251841,179346,251841r-24736,l154610,269201v,713,-237,1189,-713,1664c153421,271341,152708,271579,152232,271579r-17600,c133919,271579,133443,271341,132967,270865v-475,-475,-713,-1189,-713,-1664l132254,209748r-238,xm139627,295598v3805,-1189,7848,-1665,12367,-1665c156513,293933,160556,294409,164362,295598v3805,1189,6897,2853,9751,4994c176729,302732,178870,305348,180535,308677v1665,3092,2378,6659,2616,10939c183389,322232,183389,325086,183389,327940v,2853,,5469,-238,8085c182913,340068,182200,343873,180535,346964v-1427,3092,-3568,5708,-6422,7848c171497,356952,168167,358379,164362,359568v-3806,952,-7849,1665,-12368,1665c147475,361233,143194,360757,139627,359568v-3806,-951,-6898,-2616,-9752,-4756c127259,352672,125119,350056,123692,346964v-1665,-3091,-2379,-6896,-2617,-10939c120837,333409,120837,330793,120837,327940v,-2854,,-5708,238,-8324c121313,315574,122027,312006,123692,308677v1427,-3091,3567,-5707,6183,-8085c132492,298451,135821,296787,139627,295598xm61378,231627v238,-4043,951,-7610,2616,-10940c65659,217596,67562,214980,70416,212602v2616,-2140,5946,-3805,9751,-4994c83973,206419,88016,205943,92535,205943v4519,,8562,476,12367,1665c108708,208797,111800,210462,114654,212602v2616,2140,4756,4756,6421,8085c122740,223779,123454,227346,123692,231627v237,2616,237,5469,237,8323c123929,242804,123929,245420,123692,248036v-238,4042,-952,7847,-2617,10939c119648,262066,117508,264682,114654,266823v-2617,2140,-5946,3567,-9752,4756c101097,272530,97054,273243,92535,273243v-4519,,-8800,-475,-12368,-1664c76362,270628,73270,268963,70416,266823v-2616,-2141,-4757,-4757,-6422,-7848c62567,255883,61616,252078,61378,248036v-238,-2616,-238,-5232,-238,-8086c61378,237096,61378,234243,61378,231627xm110610,320805v714,,1190,238,1665,714c112751,321994,112989,322708,112989,323183r,14031c112989,337928,112751,338403,112275,338879v-475,476,-1189,713,-1665,713l85875,339592r,17360c85875,357666,85637,358142,85162,358617v-476,476,-1189,714,-1665,714l65897,359331v-714,,-1189,-238,-1665,-714c63756,358142,63519,357428,63519,356952r,-59928c63519,296311,63756,295835,64232,295360v476,-476,1189,-714,1665,-714l112513,294646v714,,1189,238,1665,714c114654,295835,114892,296549,114892,297024r,14031c114892,311769,114654,312244,114178,312720v-476,475,-1189,713,-1665,713l85875,313433r,6897l110610,320330r,475xm123454,385490r-20930,41141l102524,444942v,714,-238,1189,-714,1665c101335,447082,100621,447320,100146,447320r-18076,c81356,447320,80881,447082,80405,446607v-476,-476,-713,-1189,-713,-1665l79692,426631,58762,385490v-238,-238,-238,-476,-238,-952c58524,384063,58762,383587,59000,383112v475,-476,951,-714,1427,-714l77789,382398v1189,,2140,238,2854,951c81356,384063,81594,384538,81832,384776r9276,18549l100383,384776v238,-238,476,-713,1190,-1427c102286,382636,103238,382398,104427,382398r17362,c122265,382398,122740,382636,123216,383112v476,475,713,951,713,1426c123692,385014,123454,385252,123454,385490xm186005,423301v-238,4043,-951,7848,-2616,10940c181962,437332,179821,439948,176967,442088v-2616,2141,-5946,3568,-9751,4757c163410,447796,159367,448509,154848,448509v-4519,,-8800,-475,-12367,-1664c138913,445656,135583,444229,132729,442088v-2616,-2140,-4756,-4756,-6421,-7847c124643,431149,123929,427344,123692,423301v-238,-2616,-238,-5231,-238,-8085c123454,412362,123454,409508,123692,406893v237,-4043,951,-7610,2616,-10940c127735,392862,129875,390246,132729,387868v2617,-2141,5946,-3805,9752,-4994c146286,381685,150329,381209,154848,381209v4519,,8562,476,12368,1665c171021,384063,174113,385727,176967,387868v2616,2140,4757,4756,6422,8085c185054,399045,185767,402612,186005,406893v238,2615,238,5469,238,8323c186243,418070,186243,420923,186005,423301xm192189,359093v-476,-476,-714,-1189,-714,-1665l191475,297500v,-713,238,-1189,714,-1665c192665,295360,193378,295122,193854,295122r27351,c225724,295122,229529,295598,233097,296787v3568,951,6422,2378,8800,4518c244275,303207,246178,305586,247367,308439v1189,2854,1903,5946,1903,9513c249270,322232,248319,325799,246416,328891v-1903,3091,-4281,5470,-7135,7372l250697,357428v238,476,238,714,238,951c250935,358855,250697,359331,250221,359806v-475,476,-951,476,-1427,476l229767,360282v-1189,,-2140,-238,-2854,-951c226200,358617,225962,358142,225724,357666r-8086,-17598l213832,340068r,17598c213832,358379,213594,358855,213119,359331v-476,475,-1190,713,-1665,713l193378,360044v,-238,-713,-476,-1189,-951xm254265,423064v,4280,-714,8085,-2141,11414c250697,437570,248556,440186,245940,442326v-2616,2140,-5708,3567,-9513,4756c232859,448034,228816,448509,224297,448509v-4519,,-8562,-475,-12130,-1427c208362,446131,205270,444466,202654,442326v-2617,-2140,-4757,-4756,-6184,-7848c195043,431149,194329,427582,194329,423064r,-37812c194329,384538,194567,384063,195043,383587v476,-475,1189,-713,1665,-713l214783,382874v714,,1190,238,1665,713c216924,384063,217162,384776,217162,385252r,37574c217162,427582,219540,429960,224059,429960v4519,,6897,-2378,6897,-7134l230956,385252v,-714,238,-1189,714,-1665c232146,383112,232859,382874,233335,382874r18075,c252124,382874,252600,383112,253075,383587v476,476,714,1189,714,1665l253789,423064r476,xm252600,271341v-476,-476,-714,-1189,-714,-1665l251886,209748v,-713,238,-1189,714,-1664c253075,207608,253789,207370,254265,207370r19027,c274005,207370,274481,207608,274956,208084v476,475,714,1189,714,1664l275670,269676v,714,-238,1189,-714,1665c274481,271817,273767,272054,273292,272054r-19027,c253789,272054,253075,271817,252600,271341xm319670,399996v,713,-238,1189,-714,1665c318481,402136,317767,402374,317292,402374r-15460,l301832,444942v,714,-238,1189,-713,1665c300643,447082,299929,447320,299454,447320r-18789,c279951,447320,279475,447082,279000,446607v-476,-476,-714,-1189,-714,-1665l278286,402374r-15459,c262113,402374,261638,402136,261162,401661v-476,-476,-714,-1189,-714,-1665l260448,385014v,-713,238,-1189,714,-1665c261638,382874,262351,382636,262827,382636r54227,c317767,382636,318243,382874,318719,383349v475,476,713,1189,713,1665l319432,399996r238,xm387692,444942v,714,-238,1189,-714,1665c386502,447082,385789,447320,385313,447320r-18076,c366524,447320,366048,447082,365573,446607v-476,-476,-714,-1189,-714,-1665l364859,424966r-14984,l349875,444942v,714,-237,1189,-713,1665c348686,447082,347973,447320,347497,447320r-18076,c328708,447320,328232,447082,327756,446607v-475,-476,-713,-1189,-713,-1903l327043,384776v,-713,238,-1189,713,-1664c328232,382636,328946,382398,329421,382398r18076,c348210,382398,348686,382636,349162,383112v476,475,713,1189,713,1664l349875,404277r14984,l364859,384776v,-713,238,-1189,714,-1664c366048,382636,366762,382398,367237,382398r18076,c386027,382398,386502,382636,386978,383112v476,475,714,1189,714,1664l387692,444942xm407194,269676v,714,-238,1189,-713,1665c406005,271817,405292,272054,404816,272054r-48281,c355821,272054,355346,271817,354870,271341v-476,-476,-714,-1189,-714,-1665l354156,209748v,-713,238,-1189,714,-1664c355346,207608,356059,207370,356535,207370r47567,c404816,207370,405292,207608,405767,208084v476,475,714,1189,714,1664l406481,222828v,713,-238,1189,-714,1664c405292,224968,404578,225206,404102,225206r-27827,l376275,231151r25687,c402675,231151,403151,231389,403627,231865v475,475,713,1189,713,1664l404340,245658v,713,-238,1189,-713,1664c403151,247798,402438,248036,401962,248036r-25687,l376275,253981r28541,c405529,253981,406005,254219,406481,254694v475,476,713,1189,713,1665l407194,269676xe" filled="f" stroked="f" strokeweight=".06594mm">
                    <v:stroke joinstyle="miter"/>
                    <v:path arrowok="t" o:connecttype="custom" o:connectlocs="545140,106539;515648,27824;447865,0;97054,0;29270,27586;16,106539;16,404752;29270,482992;97054,510815;447865,510815;515648,482992;544902,404990;544902,109868;545140,106539;284232,231389;286848,220212;293508,212364;303259,207608;315389,206181;326805,207608;336794,211889;343929,219261;346783,229962;346070,231389;344643,231865;325616,231865;323475,231389;322286,229249;319432,225206;315151,224255;310156,225919;308254,231865;308254,247560;310156,253505;315151,255170;319432,253981;322286,250176;323475,248036;325854,247560;344881,247560;346308,248273;347021,249700;344167,260640;337032,268012;327043,272292;315627,273481;303497,272054;293746,267536;287324,259688;284708,248273;284470,240188;284232,231389;191951,209748;192665,208084;194329,207370;240946,207370;242610,208084;243324,209748;243324,223779;242610,225444;240946,226157;214546,226157;214546,233054;239281,233054;240946,233767;241659,235432;241659,249462;240946,251127;239281,251841;214546,251841;214546,269201;213832,270865;212167,271579;194567,271579;192902,270865;192189,269201;192189,209748;132016,209748;132729,208084;134394,207370;181010,207370;182675,208084;183389,209748;183389,223779;182675,225444;181010,226157;154610,226157;154610,233054;179346,233054;181010,233767;181724,235432;181724,249462;181010,251127;179346,251841;154610,251841;154610,269201;153897,270865;152232,271579;134632,271579;132967,270865;132254,269201;132254,209748;139627,295598;151994,293933;164362,295598;174113,300592;180535,308677;183151,319616;183389,327940;183151,336025;180535,346964;174113,354812;164362,359568;151994,361233;139627,359568;129875,354812;123692,346964;121075,336025;120837,327940;121075,319616;123692,308677;129875,300592;139627,295598;61378,231627;63994,220687;70416,212602;80167,207608;92535,205943;104902,207608;114654,212602;121075,220687;123692,231627;123929,239950;123692,248036;121075,258975;114654,266823;104902,271579;92535,273243;80167,271579;70416,266823;63994,258975;61378,248036;61140,239950;61378,231627;110610,320805;112275,321519;112989,323183;112989,337214;112275,338879;110610,339592;85875,339592;85875,356952;85162,358617;83497,359331;65897,359331;64232,358617;63519,356952;63519,297024;64232,295360;65897,294646;112513,294646;114178,295360;114892,297024;114892,311055;114178,312720;112513,313433;85875,313433;85875,320330;110610,320330;123454,385490;102524,426631;102524,444942;101810,446607;100146,447320;82070,447320;80405,446607;79692,444942;79692,426631;58762,385490;58524,384538;59000,383112;60427,382398;77789,382398;80643,383349;81832,384776;91108,403325;100383,384776;101573,383349;104427,382398;121789,382398;123216,383112;123929,384538;123454,385490;186005,423301;183389,434241;176967,442088;167216,446845;154848,448509;142481,446845;132729,442088;126308,434241;123692,423301;123454,415216;123692,406893;126308,395953;132729,387868;142481,382874;154848,381209;167216,382874;176967,387868;183389,395953;186005,406893;186243,415216;186005,423301;192189,359093;191475,357428;191475,297500;192189,295835;193854,295122;221205,295122;233097,296787;241897,301305;247367,308439;249270,317952;246416,328891;239281,336263;250697,357428;250935,358379;250221,359806;248794,360282;229767,360282;226913,359331;225724,357666;217638,340068;213832,340068;213832,357666;213119,359331;211454,360044;193378,360044;192189,359093;254265,423064;252124,434478;245940,442326;236427,447082;224297,448509;212167,447082;202654,442326;196470,434478;194329,423064;194329,385252;195043,383587;196708,382874;214783,382874;216448,383587;217162,385252;217162,422826;224059,429960;230956,422826;230956,385252;231670,383587;233335,382874;251410,382874;253075,383587;253789,385252;253789,423064;252600,271341;251886,269676;251886,209748;252600,208084;254265,207370;273292,207370;274956,208084;275670,209748;275670,269676;274956,271341;273292,272054;254265,272054;252600,271341;319670,399996;318956,401661;317292,402374;301832,402374;301832,444942;301119,446607;299454,447320;280665,447320;279000,446607;278286,444942;278286,402374;262827,402374;261162,401661;260448,399996;260448,385014;261162,383349;262827,382636;317054,382636;318719,383349;319432,385014;319432,399996;387692,444942;386978,446607;385313,447320;367237,447320;365573,446607;364859,444942;364859,424966;349875,424966;349875,444942;349162,446607;347497,447320;329421,447320;327756,446607;327043,444704;327043,384776;327756,383112;329421,382398;347497,382398;349162,383112;349875,384776;349875,404277;364859,404277;364859,384776;365573,383112;367237,382398;385313,382398;386978,383112;387692,384776;387692,444942;407194,269676;406481,271341;404816,272054;356535,272054;354870,271341;354156,269676;354156,209748;354870,208084;356535,207370;404102,207370;405767,208084;406481,209748;406481,222828;405767,224492;404102,225206;376275,225206;376275,231151;401962,231151;403627,231865;404340,233529;404340,245658;403627,247322;401962,248036;376275,248036;376275,253981;404816,253981;406481,254694;407194,256359;407194,26967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2367687" o:spid="_x0000_s1031" style="position:absolute;left:1449;top:3122;width:141;height:304;visibility:visible;mso-wrap-style:square;v-text-anchor:middle" coordsize="14151,3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" path="m7076,30440v2140,,3567,-476,4756,-1665c13022,27586,13735,25683,13973,23068v238,-5232,238,-10464,,-15458c13735,4994,13259,3092,11832,1902,10643,713,8978,,7076,,5173,,3508,713,2319,1902,1130,3092,416,4994,178,7610v-237,5232,-237,10226,,15458c416,25683,892,27586,2081,28775v1189,951,2854,1665,4995,1665xe" filled="f" stroked="f" strokeweight=".06594mm">
                    <v:stroke joinstyle="miter"/>
                    <v:path arrowok="t" o:connecttype="custom" o:connectlocs="7076,30440;11832,28775;13973,23068;13973,7610;11832,1902;7076,0;2319,1902;178,7610;178,23068;2081,28775;7076,30440" o:connectangles="0,0,0,0,0,0,0,0,0,0,0"/>
                  </v:shape>
                  <v:shape id="Freeform: Shape 1169035848" o:spid="_x0000_s1032" style="position:absolute;left:2147;top:3122;width:110;height:97;visibility:visible;mso-wrap-style:square;v-text-anchor:middle" coordsize="1094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" path="m9751,8323v714,-951,1190,-2140,1190,-3329c10941,3805,10703,2616,9989,1665,9276,476,8324,,6659,l,,,9750r6659,c8086,9750,9038,9275,9751,8323xe" filled="f" stroked="f" strokeweight=".06594mm">
                    <v:stroke joinstyle="miter"/>
                    <v:path arrowok="t" o:connecttype="custom" o:connectlocs="9751,8323;10941,4994;9989,1665;6659,0;0,0;0,9750;6659,9750;9751,8323" o:connectangles="0,0,0,0,0,0,0,0"/>
                  </v:shape>
                  <v:shape id="Freeform: Shape 437112506" o:spid="_x0000_s1033" style="position:absolute;left:1479;top:3997;width:142;height:307;visibility:visible;mso-wrap-style:square;v-text-anchor:middle" coordsize="14151,3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" path="m7076,c5173,,3508,713,2319,1902,1130,3091,416,4994,178,7610v-237,5232,-237,10226,,15695c416,25921,892,27824,2081,29013v1189,1189,2854,1664,4995,1664c9216,30677,10643,30202,11832,29013v1190,-1189,1903,-3092,2141,-5708c14211,18074,14211,12842,13973,7610,13735,4994,13259,3091,11832,1902,10643,713,8978,,7076,xe" filled="f" stroked="f" strokeweight=".06594mm">
                    <v:stroke joinstyle="miter"/>
                    <v:path arrowok="t" o:connecttype="custom" o:connectlocs="7076,0;2319,1902;178,7610;178,23305;2081,29013;7076,30677;11832,29013;13973,23305;13973,7610;11832,1902;7076,0" o:connectangles="0,0,0,0,0,0,0,0,0,0,0"/>
                  </v:shape>
                  <v:shape id="Freeform: Shape 1010880533" o:spid="_x0000_s1034" style="position:absolute;left:854;top:2242;width:141;height:307;visibility:visible;mso-wrap-style:square;v-text-anchor:middle" coordsize="14151,3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" path="m7076,30677v2140,,3567,-475,4756,-1664c13022,27824,13735,25921,13973,23305v238,-5231,238,-10463,,-15695c13735,4994,13259,3092,11832,1902,10643,713,8978,,7076,,5173,,3508,713,2319,1902,1130,3092,416,4994,178,7610v-237,5232,-237,10226,,15695c416,25921,892,27824,2081,29013v1189,1189,2854,1664,4995,1664xe" filled="f" stroked="f" strokeweight=".06594mm">
                    <v:stroke joinstyle="miter"/>
                    <v:path arrowok="t" o:connecttype="custom" o:connectlocs="7076,30677;11832,29013;13973,23305;13973,7610;11832,1902;7076,0;2319,1902;178,7610;178,23305;2081,29013;7076,30677" o:connectangles="0,0,0,0,0,0,0,0,0,0,0"/>
                  </v:shape>
                </v:group>
                <w10:anchorlock/>
              </v:group>
            </w:pict>
          </mc:Fallback>
        </mc:AlternateContent>
      </w:r>
      <w:r w:rsidR="00BA7CD2" w:rsidRPr="00830B71">
        <w:rPr>
          <w:b/>
          <w:bCs/>
          <w:color w:val="auto"/>
          <w:lang w:val="en-GB"/>
        </w:rPr>
        <w:tab/>
      </w:r>
      <w:hyperlink r:id="rId27" w:history="1">
        <w:r w:rsidR="00ED7086" w:rsidRPr="00ED7086">
          <w:rPr>
            <w:rStyle w:val="Hyperlink"/>
            <w:rFonts w:ascii="Space Grotesk" w:hAnsi="Space Grotesk"/>
            <w:b/>
            <w:bCs/>
            <w:caps/>
            <w:color w:val="auto"/>
            <w:u w:val="none"/>
            <w:lang w:val="en-GB"/>
          </w:rPr>
          <w:t>YOUTH.gov.au</w:t>
        </w:r>
      </w:hyperlink>
      <w:r w:rsidR="00BA7CD2" w:rsidRPr="00830B71">
        <w:rPr>
          <w:rFonts w:ascii="Space Grotesk" w:hAnsi="Space Grotesk"/>
          <w:b/>
          <w:bCs/>
          <w:caps/>
          <w:color w:val="auto"/>
        </w:rPr>
        <w:tab/>
      </w:r>
      <w:hyperlink r:id="rId28" w:history="1">
        <w:r w:rsidR="00ED7086" w:rsidRPr="00ED7086">
          <w:rPr>
            <w:rStyle w:val="Hyperlink"/>
            <w:rFonts w:ascii="Space Grotesk" w:hAnsi="Space Grotesk"/>
            <w:b/>
            <w:bCs/>
            <w:caps/>
            <w:color w:val="auto"/>
            <w:u w:val="none"/>
            <w:lang w:val="en-GB"/>
          </w:rPr>
          <w:t>@YOUTHgovau</w:t>
        </w:r>
      </w:hyperlink>
    </w:p>
    <w:sectPr w:rsidR="00ED7086" w:rsidRPr="00ED7086" w:rsidSect="009B6577">
      <w:type w:val="continuous"/>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75706" w14:textId="77777777" w:rsidR="009B6577" w:rsidRDefault="009B6577" w:rsidP="008E21DE">
      <w:pPr>
        <w:spacing w:before="0" w:after="0"/>
      </w:pPr>
      <w:r>
        <w:separator/>
      </w:r>
    </w:p>
    <w:p w14:paraId="3B028B59" w14:textId="77777777" w:rsidR="009B6577" w:rsidRDefault="009B6577"/>
  </w:endnote>
  <w:endnote w:type="continuationSeparator" w:id="0">
    <w:p w14:paraId="41048047" w14:textId="77777777" w:rsidR="009B6577" w:rsidRDefault="009B6577" w:rsidP="008E21DE">
      <w:pPr>
        <w:spacing w:before="0" w:after="0"/>
      </w:pPr>
      <w:r>
        <w:continuationSeparator/>
      </w:r>
    </w:p>
    <w:p w14:paraId="64B9FDA1" w14:textId="77777777" w:rsidR="009B6577" w:rsidRDefault="009B65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ubik Black">
    <w:panose1 w:val="00000000000000000000"/>
    <w:charset w:val="00"/>
    <w:family w:val="auto"/>
    <w:pitch w:val="variable"/>
    <w:sig w:usb0="A0002A6F" w:usb1="C000205B" w:usb2="00000000" w:usb3="00000000" w:csb0="000000F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arla">
    <w:panose1 w:val="020B0004030503030003"/>
    <w:charset w:val="00"/>
    <w:family w:val="swiss"/>
    <w:pitch w:val="variable"/>
    <w:sig w:usb0="A00000EF" w:usb1="4000205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pace Grotesk">
    <w:panose1 w:val="00000500000000000000"/>
    <w:charset w:val="00"/>
    <w:family w:val="auto"/>
    <w:pitch w:val="variable"/>
    <w:sig w:usb0="A10000FF" w:usb1="5000207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36FBC" w14:textId="2B72FFD6" w:rsidR="00C75CAF" w:rsidRDefault="00C75CAF" w:rsidP="00080615">
    <w:pPr>
      <w:pStyle w:val="Footer"/>
    </w:pPr>
    <w:r w:rsidRPr="00080615">
      <w:rPr>
        <w:noProof/>
      </w:rPr>
      <mc:AlternateContent>
        <mc:Choice Requires="wps">
          <w:drawing>
            <wp:anchor distT="0" distB="0" distL="114300" distR="114300" simplePos="0" relativeHeight="251659264" behindDoc="0" locked="1" layoutInCell="1" allowOverlap="1" wp14:anchorId="3B046210" wp14:editId="491961E0">
              <wp:simplePos x="0" y="0"/>
              <wp:positionH relativeFrom="page">
                <wp:align>right</wp:align>
              </wp:positionH>
              <wp:positionV relativeFrom="page">
                <wp:align>bottom</wp:align>
              </wp:positionV>
              <wp:extent cx="1490400" cy="60084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90400" cy="600840"/>
                      </a:xfrm>
                      <a:prstGeom prst="rect">
                        <a:avLst/>
                      </a:prstGeom>
                      <a:noFill/>
                      <a:ln w="6350">
                        <a:noFill/>
                      </a:ln>
                    </wps:spPr>
                    <wps:txbx>
                      <w:txbxContent>
                        <w:p w14:paraId="0F87DD6A" w14:textId="453CA7F1" w:rsidR="00C75CAF" w:rsidRDefault="00C75CAF" w:rsidP="008E21DE">
                          <w:pPr>
                            <w:pStyle w:val="Footer"/>
                            <w:jc w:val="right"/>
                          </w:pPr>
                          <w:r>
                            <w:fldChar w:fldCharType="begin"/>
                          </w:r>
                          <w:r>
                            <w:instrText xml:space="preserve"> PAGE   \* MERGEFORMAT </w:instrText>
                          </w:r>
                          <w:r>
                            <w:fldChar w:fldCharType="separate"/>
                          </w:r>
                          <w:r>
                            <w:rPr>
                              <w:noProof/>
                            </w:rPr>
                            <w:t>6</w:t>
                          </w:r>
                          <w:r>
                            <w:rPr>
                              <w:noProof/>
                            </w:rPr>
                            <w:fldChar w:fldCharType="end"/>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46210" id="_x0000_t202" coordsize="21600,21600" o:spt="202" path="m,l,21600r21600,l21600,xe">
              <v:stroke joinstyle="miter"/>
              <v:path gradientshapeok="t" o:connecttype="rect"/>
            </v:shapetype>
            <v:shape id="Text Box 2" o:spid="_x0000_s1026" type="#_x0000_t202" style="position:absolute;margin-left:66.15pt;margin-top:0;width:117.35pt;height:47.3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" filled="f" stroked="f" strokeweight=".5pt">
              <v:textbox inset="0,0,20mm,10mm">
                <w:txbxContent>
                  <w:p w14:paraId="0F87DD6A" w14:textId="453CA7F1" w:rsidR="00C75CAF" w:rsidRDefault="00C75CAF" w:rsidP="008E21DE">
                    <w:pPr>
                      <w:pStyle w:val="Footer"/>
                      <w:jc w:val="right"/>
                    </w:pPr>
                    <w:r>
                      <w:fldChar w:fldCharType="begin"/>
                    </w:r>
                    <w:r>
                      <w:instrText xml:space="preserve"> PAGE   \* MERGEFORMAT </w:instrText>
                    </w:r>
                    <w:r>
                      <w:fldChar w:fldCharType="separate"/>
                    </w:r>
                    <w:r>
                      <w:rPr>
                        <w:noProof/>
                      </w:rPr>
                      <w:t>6</w:t>
                    </w:r>
                    <w:r>
                      <w:rPr>
                        <w:noProof/>
                      </w:rPr>
                      <w:fldChar w:fldCharType="end"/>
                    </w:r>
                  </w:p>
                </w:txbxContent>
              </v:textbox>
              <w10:wrap anchorx="page" anchory="page"/>
              <w10:anchorlock/>
            </v:shape>
          </w:pict>
        </mc:Fallback>
      </mc:AlternateContent>
    </w:r>
    <w:sdt>
      <w:sdtPr>
        <w:alias w:val="Title"/>
        <w:tag w:val=""/>
        <w:id w:val="-752585460"/>
        <w:dataBinding w:prefixMappings="xmlns:ns0='http://purl.org/dc/elements/1.1/' xmlns:ns1='http://schemas.openxmlformats.org/package/2006/metadata/core-properties' " w:xpath="/ns1:coreProperties[1]/ns0:title[1]" w:storeItemID="{6C3C8BC8-F283-45AE-878A-BAB7291924A1}"/>
        <w:text/>
      </w:sdtPr>
      <w:sdtContent>
        <w:r w:rsidR="00DC31ED">
          <w:t>Engage!</w:t>
        </w:r>
      </w:sdtContent>
    </w:sdt>
    <w:r w:rsidR="004035CD">
      <w:t xml:space="preserve"> </w:t>
    </w:r>
    <w:r w:rsidR="00340D88">
      <w:t>Youth Engagement Strategy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928EF" w14:textId="77777777" w:rsidR="009B6577" w:rsidRPr="00FF08F5" w:rsidRDefault="009B6577" w:rsidP="008E21DE">
      <w:pPr>
        <w:spacing w:before="0" w:after="0"/>
        <w:rPr>
          <w:lang w:val="en-US"/>
        </w:rPr>
      </w:pPr>
      <w:r>
        <w:rPr>
          <w:lang w:val="en-US"/>
        </w:rPr>
        <w:t>____</w:t>
      </w:r>
    </w:p>
  </w:footnote>
  <w:footnote w:type="continuationSeparator" w:id="0">
    <w:p w14:paraId="234BA62C" w14:textId="77777777" w:rsidR="009B6577" w:rsidRDefault="009B6577" w:rsidP="008E21DE">
      <w:pPr>
        <w:spacing w:before="0" w:after="0"/>
      </w:pPr>
      <w:r>
        <w:continuationSeparator/>
      </w:r>
    </w:p>
    <w:p w14:paraId="2832A573" w14:textId="77777777" w:rsidR="009B6577" w:rsidRDefault="009B65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07269CFC"/>
    <w:numStyleLink w:val="AppendixNumbers"/>
  </w:abstractNum>
  <w:abstractNum w:abstractNumId="1"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19AC55"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EF1C38"/>
    <w:multiLevelType w:val="multilevel"/>
    <w:tmpl w:val="131EEC6C"/>
    <w:styleLink w:val="Box2Bullets"/>
    <w:lvl w:ilvl="0">
      <w:start w:val="1"/>
      <w:numFmt w:val="decimal"/>
      <w:lvlText w:val="Table %1."/>
      <w:lvlJc w:val="left"/>
      <w:pPr>
        <w:ind w:left="1134" w:hanging="1134"/>
      </w:pPr>
      <w:rPr>
        <w:rFonts w:hint="default"/>
        <w:b/>
        <w:i w:val="0"/>
        <w:caps w:val="0"/>
        <w:color w:val="644CFF" w:themeColor="text2"/>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644CFF" w:themeColor="text2"/>
      </w:rPr>
    </w:lvl>
    <w:lvl w:ilvl="2">
      <w:start w:val="1"/>
      <w:numFmt w:val="bullet"/>
      <w:lvlText w:val="»"/>
      <w:lvlJc w:val="left"/>
      <w:pPr>
        <w:ind w:left="852" w:hanging="284"/>
      </w:pPr>
      <w:rPr>
        <w:rFonts w:ascii="Arial" w:hAnsi="Arial" w:hint="default"/>
        <w:color w:val="644CFF"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4536F68"/>
    <w:multiLevelType w:val="multilevel"/>
    <w:tmpl w:val="131EEC6C"/>
    <w:numStyleLink w:val="TableNumbers"/>
  </w:abstractNum>
  <w:abstractNum w:abstractNumId="6"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644CFF"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644CFF"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50F7A08"/>
    <w:multiLevelType w:val="multilevel"/>
    <w:tmpl w:val="81366A3C"/>
    <w:numStyleLink w:val="Box1Bullets"/>
  </w:abstractNum>
  <w:abstractNum w:abstractNumId="10"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BA632A9"/>
    <w:multiLevelType w:val="multilevel"/>
    <w:tmpl w:val="07269CFC"/>
    <w:numStyleLink w:val="AppendixNumbers"/>
  </w:abstractNum>
  <w:abstractNum w:abstractNumId="12"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723D84"/>
    <w:multiLevelType w:val="multilevel"/>
    <w:tmpl w:val="C284D0B0"/>
    <w:numStyleLink w:val="FigureNumbers"/>
  </w:abstractNum>
  <w:abstractNum w:abstractNumId="14" w15:restartNumberingAfterBreak="0">
    <w:nsid w:val="3A0F0665"/>
    <w:multiLevelType w:val="hybridMultilevel"/>
    <w:tmpl w:val="F670E660"/>
    <w:lvl w:ilvl="0" w:tplc="57B899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587F78"/>
    <w:multiLevelType w:val="multilevel"/>
    <w:tmpl w:val="07629034"/>
    <w:numStyleLink w:val="KCBullets"/>
  </w:abstractNum>
  <w:abstractNum w:abstractNumId="16" w15:restartNumberingAfterBreak="0">
    <w:nsid w:val="4F746014"/>
    <w:multiLevelType w:val="multilevel"/>
    <w:tmpl w:val="81366A3C"/>
    <w:styleLink w:val="Box1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644CFF" w:themeColor="text2"/>
      </w:rPr>
    </w:lvl>
    <w:lvl w:ilvl="3">
      <w:start w:val="1"/>
      <w:numFmt w:val="bullet"/>
      <w:lvlText w:val="»"/>
      <w:lvlJc w:val="left"/>
      <w:pPr>
        <w:ind w:left="794" w:hanging="510"/>
      </w:pPr>
      <w:rPr>
        <w:rFonts w:ascii="Arial" w:hAnsi="Arial" w:hint="default"/>
        <w:color w:val="644CFF"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50517343"/>
    <w:multiLevelType w:val="multilevel"/>
    <w:tmpl w:val="131EEC6C"/>
    <w:numStyleLink w:val="TableNumbers"/>
  </w:abstractNum>
  <w:abstractNum w:abstractNumId="18" w15:restartNumberingAfterBreak="0">
    <w:nsid w:val="50E12008"/>
    <w:multiLevelType w:val="multilevel"/>
    <w:tmpl w:val="07629034"/>
    <w:numStyleLink w:val="KCBullets"/>
  </w:abstractNum>
  <w:abstractNum w:abstractNumId="19" w15:restartNumberingAfterBreak="0">
    <w:nsid w:val="535249AF"/>
    <w:multiLevelType w:val="multilevel"/>
    <w:tmpl w:val="07269CFC"/>
    <w:styleLink w:val="AppendixNumbers"/>
    <w:lvl w:ilvl="0">
      <w:start w:val="1"/>
      <w:numFmt w:val="upperLetter"/>
      <w:pStyle w:val="AppendixNumbered"/>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563048B"/>
    <w:multiLevelType w:val="multilevel"/>
    <w:tmpl w:val="C284D0B0"/>
    <w:numStyleLink w:val="FigureNumbers"/>
  </w:abstractNum>
  <w:abstractNum w:abstractNumId="21"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8615703"/>
    <w:multiLevelType w:val="multilevel"/>
    <w:tmpl w:val="803CF862"/>
    <w:numStyleLink w:val="List1Numbered"/>
  </w:abstractNum>
  <w:abstractNum w:abstractNumId="23" w15:restartNumberingAfterBreak="0">
    <w:nsid w:val="5BF51665"/>
    <w:multiLevelType w:val="multilevel"/>
    <w:tmpl w:val="4E929216"/>
    <w:numStyleLink w:val="NumberedHeadings"/>
  </w:abstractNum>
  <w:abstractNum w:abstractNumId="24" w15:restartNumberingAfterBreak="0">
    <w:nsid w:val="5F214D75"/>
    <w:multiLevelType w:val="multilevel"/>
    <w:tmpl w:val="81366A3C"/>
    <w:numStyleLink w:val="Box1Bullets"/>
  </w:abstractNum>
  <w:abstractNum w:abstractNumId="25" w15:restartNumberingAfterBreak="0">
    <w:nsid w:val="62397869"/>
    <w:multiLevelType w:val="multilevel"/>
    <w:tmpl w:val="4E929216"/>
    <w:numStyleLink w:val="NumberedHeadings"/>
  </w:abstractNum>
  <w:abstractNum w:abstractNumId="26" w15:restartNumberingAfterBreak="0">
    <w:nsid w:val="65222564"/>
    <w:multiLevelType w:val="multilevel"/>
    <w:tmpl w:val="81366A3C"/>
    <w:numStyleLink w:val="Box1Bullets"/>
  </w:abstractNum>
  <w:abstractNum w:abstractNumId="27" w15:restartNumberingAfterBreak="0">
    <w:nsid w:val="6D4F423B"/>
    <w:multiLevelType w:val="multilevel"/>
    <w:tmpl w:val="4A7CCC2C"/>
    <w:numStyleLink w:val="DefaultBullets"/>
  </w:abstractNum>
  <w:abstractNum w:abstractNumId="28" w15:restartNumberingAfterBreak="0">
    <w:nsid w:val="730F6861"/>
    <w:multiLevelType w:val="multilevel"/>
    <w:tmpl w:val="EBC0A734"/>
    <w:lvl w:ilvl="0">
      <w:start w:val="1"/>
      <w:numFmt w:val="lowerRoman"/>
      <w:lvlText w:val="%1."/>
      <w:lvlJc w:val="left"/>
      <w:pPr>
        <w:ind w:left="1134" w:hanging="1134"/>
      </w:pPr>
      <w:rPr>
        <w:rFonts w:hint="default"/>
        <w:b w:val="0"/>
        <w:bCs/>
        <w:i w:val="0"/>
        <w:caps w:val="0"/>
        <w:color w:val="000000" w:themeColor="text1"/>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7EE44065"/>
    <w:multiLevelType w:val="multilevel"/>
    <w:tmpl w:val="07269CFC"/>
    <w:numStyleLink w:val="AppendixNumbers"/>
  </w:abstractNum>
  <w:num w:numId="1" w16cid:durableId="1712195126">
    <w:abstractNumId w:val="4"/>
    <w:lvlOverride w:ilvl="0">
      <w:lvl w:ilvl="0">
        <w:start w:val="1"/>
        <w:numFmt w:val="bullet"/>
        <w:lvlText w:val=""/>
        <w:lvlJc w:val="left"/>
        <w:pPr>
          <w:ind w:left="284" w:hanging="284"/>
        </w:pPr>
        <w:rPr>
          <w:rFonts w:ascii="Symbol" w:hAnsi="Symbol" w:hint="default"/>
          <w:color w:val="auto"/>
        </w:rPr>
      </w:lvl>
    </w:lvlOverride>
  </w:num>
  <w:num w:numId="2" w16cid:durableId="236942637">
    <w:abstractNumId w:val="30"/>
  </w:num>
  <w:num w:numId="3" w16cid:durableId="1256983105">
    <w:abstractNumId w:val="19"/>
  </w:num>
  <w:num w:numId="4" w16cid:durableId="353003339">
    <w:abstractNumId w:val="26"/>
  </w:num>
  <w:num w:numId="5" w16cid:durableId="676275249">
    <w:abstractNumId w:val="26"/>
  </w:num>
  <w:num w:numId="6" w16cid:durableId="1793939703">
    <w:abstractNumId w:val="16"/>
  </w:num>
  <w:num w:numId="7" w16cid:durableId="2084059155">
    <w:abstractNumId w:val="18"/>
  </w:num>
  <w:num w:numId="8" w16cid:durableId="1737580598">
    <w:abstractNumId w:val="18"/>
  </w:num>
  <w:num w:numId="9" w16cid:durableId="411706986">
    <w:abstractNumId w:val="18"/>
  </w:num>
  <w:num w:numId="10" w16cid:durableId="756287846">
    <w:abstractNumId w:val="7"/>
  </w:num>
  <w:num w:numId="11" w16cid:durableId="2127307024">
    <w:abstractNumId w:val="20"/>
  </w:num>
  <w:num w:numId="12" w16cid:durableId="2085830250">
    <w:abstractNumId w:val="23"/>
  </w:num>
  <w:num w:numId="13" w16cid:durableId="226261510">
    <w:abstractNumId w:val="23"/>
  </w:num>
  <w:num w:numId="14" w16cid:durableId="502818641">
    <w:abstractNumId w:val="23"/>
  </w:num>
  <w:num w:numId="15" w16cid:durableId="572395173">
    <w:abstractNumId w:val="23"/>
  </w:num>
  <w:num w:numId="16" w16cid:durableId="988754670">
    <w:abstractNumId w:val="23"/>
  </w:num>
  <w:num w:numId="17" w16cid:durableId="190148852">
    <w:abstractNumId w:val="23"/>
  </w:num>
  <w:num w:numId="18" w16cid:durableId="880481272">
    <w:abstractNumId w:val="23"/>
  </w:num>
  <w:num w:numId="19" w16cid:durableId="1673222302">
    <w:abstractNumId w:val="6"/>
  </w:num>
  <w:num w:numId="20" w16cid:durableId="26411991">
    <w:abstractNumId w:val="22"/>
  </w:num>
  <w:num w:numId="21" w16cid:durableId="979115396">
    <w:abstractNumId w:val="22"/>
  </w:num>
  <w:num w:numId="22" w16cid:durableId="1962955679">
    <w:abstractNumId w:val="22"/>
  </w:num>
  <w:num w:numId="23" w16cid:durableId="1351759253">
    <w:abstractNumId w:val="21"/>
  </w:num>
  <w:num w:numId="24" w16cid:durableId="1155489165">
    <w:abstractNumId w:val="12"/>
  </w:num>
  <w:num w:numId="25" w16cid:durableId="2100323990">
    <w:abstractNumId w:val="8"/>
  </w:num>
  <w:num w:numId="26" w16cid:durableId="114251179">
    <w:abstractNumId w:val="17"/>
  </w:num>
  <w:num w:numId="27" w16cid:durableId="2142185920">
    <w:abstractNumId w:val="0"/>
  </w:num>
  <w:num w:numId="28" w16cid:durableId="1993370343">
    <w:abstractNumId w:val="29"/>
  </w:num>
  <w:num w:numId="29" w16cid:durableId="490680004">
    <w:abstractNumId w:val="3"/>
  </w:num>
  <w:num w:numId="30" w16cid:durableId="1205022573">
    <w:abstractNumId w:val="1"/>
  </w:num>
  <w:num w:numId="31" w16cid:durableId="1315983936">
    <w:abstractNumId w:val="10"/>
  </w:num>
  <w:num w:numId="32" w16cid:durableId="1462380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1345405">
    <w:abstractNumId w:val="25"/>
  </w:num>
  <w:num w:numId="34" w16cid:durableId="304701819">
    <w:abstractNumId w:val="27"/>
  </w:num>
  <w:num w:numId="35" w16cid:durableId="1092437166">
    <w:abstractNumId w:val="11"/>
  </w:num>
  <w:num w:numId="36" w16cid:durableId="1006327457">
    <w:abstractNumId w:val="15"/>
  </w:num>
  <w:num w:numId="37" w16cid:durableId="653068397">
    <w:abstractNumId w:val="9"/>
  </w:num>
  <w:num w:numId="38" w16cid:durableId="697045827">
    <w:abstractNumId w:val="24"/>
    <w:lvlOverride w:ilvl="0">
      <w:lvl w:ilvl="0">
        <w:start w:val="1"/>
        <w:numFmt w:val="bullet"/>
        <w:pStyle w:val="Box1Bullet"/>
        <w:lvlText w:val=""/>
        <w:lvlJc w:val="left"/>
        <w:pPr>
          <w:tabs>
            <w:tab w:val="num" w:pos="284"/>
          </w:tabs>
          <w:ind w:left="567" w:hanging="283"/>
        </w:pPr>
        <w:rPr>
          <w:rFonts w:ascii="Symbol" w:hAnsi="Symbol" w:hint="default"/>
          <w:color w:val="auto"/>
        </w:rPr>
      </w:lvl>
    </w:lvlOverride>
  </w:num>
  <w:num w:numId="39" w16cid:durableId="1740596290">
    <w:abstractNumId w:val="2"/>
  </w:num>
  <w:num w:numId="40" w16cid:durableId="777675657">
    <w:abstractNumId w:val="13"/>
  </w:num>
  <w:num w:numId="41" w16cid:durableId="2081559059">
    <w:abstractNumId w:val="5"/>
  </w:num>
  <w:num w:numId="42" w16cid:durableId="1286959493">
    <w:abstractNumId w:val="14"/>
  </w:num>
  <w:num w:numId="43" w16cid:durableId="799615144">
    <w:abstractNumId w:val="28"/>
  </w:num>
  <w:num w:numId="44" w16cid:durableId="1251550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ED"/>
    <w:rsid w:val="00080615"/>
    <w:rsid w:val="000C252F"/>
    <w:rsid w:val="000D6562"/>
    <w:rsid w:val="001101A9"/>
    <w:rsid w:val="002573ED"/>
    <w:rsid w:val="002804D3"/>
    <w:rsid w:val="00294558"/>
    <w:rsid w:val="002F455A"/>
    <w:rsid w:val="00340D88"/>
    <w:rsid w:val="003449A0"/>
    <w:rsid w:val="00351500"/>
    <w:rsid w:val="00356D05"/>
    <w:rsid w:val="00393599"/>
    <w:rsid w:val="003976B5"/>
    <w:rsid w:val="003B5745"/>
    <w:rsid w:val="004035CD"/>
    <w:rsid w:val="004154E2"/>
    <w:rsid w:val="00534D53"/>
    <w:rsid w:val="00546F0F"/>
    <w:rsid w:val="005611E7"/>
    <w:rsid w:val="005872EE"/>
    <w:rsid w:val="00593CFA"/>
    <w:rsid w:val="005A368C"/>
    <w:rsid w:val="0065343E"/>
    <w:rsid w:val="00680F04"/>
    <w:rsid w:val="006D4A3D"/>
    <w:rsid w:val="00761DF2"/>
    <w:rsid w:val="0076765C"/>
    <w:rsid w:val="00830B71"/>
    <w:rsid w:val="00884576"/>
    <w:rsid w:val="008E21DE"/>
    <w:rsid w:val="009167D2"/>
    <w:rsid w:val="00971C95"/>
    <w:rsid w:val="009B6577"/>
    <w:rsid w:val="009F200E"/>
    <w:rsid w:val="00A07476"/>
    <w:rsid w:val="00A07E4A"/>
    <w:rsid w:val="00A12A09"/>
    <w:rsid w:val="00A323FF"/>
    <w:rsid w:val="00A51A9F"/>
    <w:rsid w:val="00A56018"/>
    <w:rsid w:val="00A8475F"/>
    <w:rsid w:val="00AA389C"/>
    <w:rsid w:val="00AB12D5"/>
    <w:rsid w:val="00AD2884"/>
    <w:rsid w:val="00AD735D"/>
    <w:rsid w:val="00AF0899"/>
    <w:rsid w:val="00AF0C40"/>
    <w:rsid w:val="00B603C0"/>
    <w:rsid w:val="00BA7CD2"/>
    <w:rsid w:val="00BB001A"/>
    <w:rsid w:val="00C0421C"/>
    <w:rsid w:val="00C75CAF"/>
    <w:rsid w:val="00C837F2"/>
    <w:rsid w:val="00CA6BAF"/>
    <w:rsid w:val="00D64BE2"/>
    <w:rsid w:val="00DC31ED"/>
    <w:rsid w:val="00DF74BA"/>
    <w:rsid w:val="00E06B80"/>
    <w:rsid w:val="00E819EA"/>
    <w:rsid w:val="00ED7086"/>
    <w:rsid w:val="00EF69EC"/>
    <w:rsid w:val="00F27D00"/>
    <w:rsid w:val="00F83BB8"/>
    <w:rsid w:val="00F86B38"/>
    <w:rsid w:val="00F9318C"/>
    <w:rsid w:val="00FE4D12"/>
    <w:rsid w:val="00FF08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121FD"/>
  <w15:chartTrackingRefBased/>
  <w15:docId w15:val="{5BBEE42E-BF88-46E1-8C1D-01277CA74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7"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D88"/>
  </w:style>
  <w:style w:type="paragraph" w:styleId="Heading1">
    <w:name w:val="heading 1"/>
    <w:basedOn w:val="Normal"/>
    <w:next w:val="Normal"/>
    <w:link w:val="Heading1Char"/>
    <w:uiPriority w:val="9"/>
    <w:qFormat/>
    <w:rsid w:val="00AA389C"/>
    <w:pPr>
      <w:keepNext/>
      <w:keepLines/>
      <w:pageBreakBefore/>
      <w:spacing w:before="0" w:after="480" w:line="204" w:lineRule="auto"/>
      <w:outlineLvl w:val="0"/>
    </w:pPr>
    <w:rPr>
      <w:rFonts w:asciiTheme="majorHAnsi" w:eastAsiaTheme="majorEastAsia" w:hAnsiTheme="majorHAnsi" w:cstheme="majorBidi"/>
      <w:caps/>
      <w:sz w:val="60"/>
      <w:szCs w:val="32"/>
    </w:rPr>
  </w:style>
  <w:style w:type="paragraph" w:styleId="Heading2">
    <w:name w:val="heading 2"/>
    <w:basedOn w:val="Normal"/>
    <w:next w:val="Normal"/>
    <w:link w:val="Heading2Char"/>
    <w:uiPriority w:val="9"/>
    <w:qFormat/>
    <w:rsid w:val="009167D2"/>
    <w:pPr>
      <w:keepNext/>
      <w:keepLines/>
      <w:spacing w:before="360"/>
      <w:outlineLvl w:val="1"/>
    </w:pPr>
    <w:rPr>
      <w:rFonts w:ascii="Space Grotesk" w:eastAsiaTheme="majorEastAsia" w:hAnsi="Space Grotesk" w:cstheme="majorBidi"/>
      <w:b/>
      <w:caps/>
      <w:sz w:val="36"/>
      <w:szCs w:val="26"/>
    </w:rPr>
  </w:style>
  <w:style w:type="paragraph" w:styleId="Heading3">
    <w:name w:val="heading 3"/>
    <w:basedOn w:val="Normal"/>
    <w:next w:val="Normal"/>
    <w:link w:val="Heading3Char"/>
    <w:uiPriority w:val="9"/>
    <w:qFormat/>
    <w:rsid w:val="00F27D00"/>
    <w:pPr>
      <w:keepNext/>
      <w:keepLines/>
      <w:spacing w:before="240"/>
      <w:outlineLvl w:val="2"/>
    </w:pPr>
    <w:rPr>
      <w:rFonts w:asciiTheme="majorHAnsi" w:eastAsiaTheme="majorEastAsia" w:hAnsiTheme="majorHAnsi" w:cstheme="majorBidi"/>
      <w:b/>
      <w:caps/>
      <w:sz w:val="28"/>
      <w:szCs w:val="24"/>
    </w:rPr>
  </w:style>
  <w:style w:type="paragraph" w:styleId="Heading4">
    <w:name w:val="heading 4"/>
    <w:basedOn w:val="Normal"/>
    <w:next w:val="Normal"/>
    <w:link w:val="Heading4Char"/>
    <w:uiPriority w:val="9"/>
    <w:unhideWhenUsed/>
    <w:qFormat/>
    <w:rsid w:val="00F27D00"/>
    <w:pPr>
      <w:keepNext/>
      <w:keepLines/>
      <w:spacing w:before="24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F27D00"/>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35CD"/>
    <w:pPr>
      <w:tabs>
        <w:tab w:val="center" w:pos="4513"/>
        <w:tab w:val="right" w:pos="9026"/>
      </w:tabs>
      <w:spacing w:before="0" w:after="0"/>
    </w:pPr>
    <w:rPr>
      <w:rFonts w:asciiTheme="majorHAnsi" w:hAnsiTheme="majorHAnsi"/>
      <w:sz w:val="16"/>
    </w:rPr>
  </w:style>
  <w:style w:type="character" w:customStyle="1" w:styleId="HeaderChar">
    <w:name w:val="Header Char"/>
    <w:basedOn w:val="DefaultParagraphFont"/>
    <w:link w:val="Header"/>
    <w:uiPriority w:val="99"/>
    <w:rsid w:val="004035CD"/>
    <w:rPr>
      <w:rFonts w:asciiTheme="majorHAnsi" w:hAnsiTheme="majorHAnsi"/>
      <w:sz w:val="16"/>
    </w:rPr>
  </w:style>
  <w:style w:type="paragraph" w:styleId="Footer">
    <w:name w:val="footer"/>
    <w:basedOn w:val="Normal"/>
    <w:link w:val="FooterChar"/>
    <w:uiPriority w:val="99"/>
    <w:rsid w:val="00340D88"/>
    <w:pPr>
      <w:tabs>
        <w:tab w:val="center" w:pos="4513"/>
        <w:tab w:val="right" w:pos="9026"/>
      </w:tabs>
      <w:spacing w:before="0" w:after="0"/>
    </w:pPr>
    <w:rPr>
      <w:rFonts w:ascii="Space Grotesk" w:hAnsi="Space Grotesk"/>
      <w:caps/>
      <w:sz w:val="16"/>
    </w:rPr>
  </w:style>
  <w:style w:type="character" w:customStyle="1" w:styleId="FooterChar">
    <w:name w:val="Footer Char"/>
    <w:basedOn w:val="DefaultParagraphFont"/>
    <w:link w:val="Footer"/>
    <w:uiPriority w:val="99"/>
    <w:rsid w:val="00340D88"/>
    <w:rPr>
      <w:rFonts w:ascii="Space Grotesk" w:hAnsi="Space Grotesk"/>
      <w:caps/>
      <w:sz w:val="16"/>
    </w:rPr>
  </w:style>
  <w:style w:type="numbering" w:customStyle="1" w:styleId="KCBullets">
    <w:name w:val="KC Bullets"/>
    <w:uiPriority w:val="99"/>
    <w:rsid w:val="00AF0899"/>
    <w:pPr>
      <w:numPr>
        <w:numId w:val="44"/>
      </w:numPr>
    </w:pPr>
  </w:style>
  <w:style w:type="character" w:customStyle="1" w:styleId="Heading2Char">
    <w:name w:val="Heading 2 Char"/>
    <w:basedOn w:val="DefaultParagraphFont"/>
    <w:link w:val="Heading2"/>
    <w:uiPriority w:val="9"/>
    <w:rsid w:val="009167D2"/>
    <w:rPr>
      <w:rFonts w:ascii="Space Grotesk" w:eastAsiaTheme="majorEastAsia" w:hAnsi="Space Grotesk" w:cstheme="majorBidi"/>
      <w:b/>
      <w:caps/>
      <w:sz w:val="36"/>
      <w:szCs w:val="26"/>
    </w:rPr>
  </w:style>
  <w:style w:type="paragraph" w:customStyle="1" w:styleId="AppendixNumbered">
    <w:name w:val="Appendix Numbered"/>
    <w:basedOn w:val="Heading2"/>
    <w:next w:val="Normal"/>
    <w:uiPriority w:val="11"/>
    <w:qFormat/>
    <w:rsid w:val="00F27D00"/>
    <w:pPr>
      <w:pageBreakBefore/>
      <w:numPr>
        <w:numId w:val="2"/>
      </w:numPr>
    </w:pPr>
  </w:style>
  <w:style w:type="numbering" w:customStyle="1" w:styleId="AppendixNumbers">
    <w:name w:val="Appendix Numbers"/>
    <w:uiPriority w:val="99"/>
    <w:rsid w:val="00F27D00"/>
    <w:pPr>
      <w:numPr>
        <w:numId w:val="3"/>
      </w:numPr>
    </w:pPr>
  </w:style>
  <w:style w:type="paragraph" w:customStyle="1" w:styleId="Box1Text">
    <w:name w:val="Box 1 Text"/>
    <w:basedOn w:val="Normal"/>
    <w:uiPriority w:val="13"/>
    <w:qFormat/>
    <w:rsid w:val="00546F0F"/>
    <w:pPr>
      <w:pBdr>
        <w:top w:val="single" w:sz="4" w:space="14" w:color="BBB4FF" w:themeColor="background2"/>
        <w:left w:val="single" w:sz="4" w:space="14" w:color="BBB4FF" w:themeColor="background2"/>
        <w:bottom w:val="single" w:sz="4" w:space="14" w:color="BBB4FF" w:themeColor="background2"/>
        <w:right w:val="single" w:sz="4" w:space="14" w:color="BBB4FF" w:themeColor="background2"/>
      </w:pBdr>
      <w:shd w:val="clear" w:color="auto" w:fill="BBB4FF" w:themeFill="background2"/>
      <w:ind w:left="284" w:right="284"/>
    </w:pPr>
  </w:style>
  <w:style w:type="paragraph" w:customStyle="1" w:styleId="Box2Text">
    <w:name w:val="Box 2 Text"/>
    <w:basedOn w:val="Normal"/>
    <w:uiPriority w:val="14"/>
    <w:qFormat/>
    <w:rsid w:val="00546F0F"/>
    <w:pPr>
      <w:pBdr>
        <w:top w:val="single" w:sz="4" w:space="14" w:color="19AC55" w:themeColor="accent1"/>
        <w:left w:val="single" w:sz="4" w:space="14" w:color="19AC55" w:themeColor="accent1"/>
        <w:bottom w:val="single" w:sz="4" w:space="14" w:color="19AC55" w:themeColor="accent1"/>
        <w:right w:val="single" w:sz="4" w:space="14" w:color="19AC55" w:themeColor="accent1"/>
      </w:pBdr>
      <w:ind w:left="284" w:right="284"/>
    </w:pPr>
  </w:style>
  <w:style w:type="paragraph" w:customStyle="1" w:styleId="Box1Heading">
    <w:name w:val="Box 1 Heading"/>
    <w:basedOn w:val="Box1Text"/>
    <w:uiPriority w:val="13"/>
    <w:qFormat/>
    <w:rsid w:val="00546F0F"/>
    <w:rPr>
      <w:b/>
      <w:bCs/>
      <w:sz w:val="24"/>
      <w:szCs w:val="24"/>
    </w:rPr>
  </w:style>
  <w:style w:type="paragraph" w:customStyle="1" w:styleId="Box2Heading">
    <w:name w:val="Box 2 Heading"/>
    <w:basedOn w:val="Box2Text"/>
    <w:uiPriority w:val="14"/>
    <w:qFormat/>
    <w:rsid w:val="00546F0F"/>
    <w:rPr>
      <w:b/>
      <w:bCs/>
      <w:sz w:val="24"/>
      <w:szCs w:val="24"/>
    </w:rPr>
  </w:style>
  <w:style w:type="paragraph" w:customStyle="1" w:styleId="Box1Bullet">
    <w:name w:val="Box 1 Bullet"/>
    <w:basedOn w:val="Box1Text"/>
    <w:uiPriority w:val="14"/>
    <w:qFormat/>
    <w:rsid w:val="004035CD"/>
    <w:pPr>
      <w:numPr>
        <w:numId w:val="38"/>
      </w:numPr>
    </w:pPr>
  </w:style>
  <w:style w:type="paragraph" w:customStyle="1" w:styleId="Box2Bullet">
    <w:name w:val="Box 2 Bullet"/>
    <w:basedOn w:val="Box2Text"/>
    <w:uiPriority w:val="15"/>
    <w:qFormat/>
    <w:rsid w:val="004035CD"/>
    <w:pPr>
      <w:ind w:left="0"/>
    </w:pPr>
  </w:style>
  <w:style w:type="numbering" w:customStyle="1" w:styleId="Box1Bullets">
    <w:name w:val="Box 1 Bullets"/>
    <w:uiPriority w:val="99"/>
    <w:rsid w:val="004035CD"/>
    <w:pPr>
      <w:numPr>
        <w:numId w:val="6"/>
      </w:numPr>
    </w:pPr>
  </w:style>
  <w:style w:type="paragraph" w:customStyle="1" w:styleId="Bullet1">
    <w:name w:val="Bullet 1"/>
    <w:basedOn w:val="Normal"/>
    <w:uiPriority w:val="2"/>
    <w:qFormat/>
    <w:rsid w:val="00DF74BA"/>
    <w:pPr>
      <w:numPr>
        <w:numId w:val="34"/>
      </w:numPr>
    </w:pPr>
  </w:style>
  <w:style w:type="paragraph" w:customStyle="1" w:styleId="Bullet2">
    <w:name w:val="Bullet 2"/>
    <w:basedOn w:val="Normal"/>
    <w:uiPriority w:val="2"/>
    <w:qFormat/>
    <w:rsid w:val="00DF74BA"/>
    <w:pPr>
      <w:numPr>
        <w:ilvl w:val="1"/>
        <w:numId w:val="34"/>
      </w:numPr>
    </w:pPr>
  </w:style>
  <w:style w:type="paragraph" w:customStyle="1" w:styleId="Bullet3">
    <w:name w:val="Bullet 3"/>
    <w:basedOn w:val="Normal"/>
    <w:uiPriority w:val="2"/>
    <w:qFormat/>
    <w:rsid w:val="00DF74BA"/>
    <w:pPr>
      <w:numPr>
        <w:ilvl w:val="2"/>
        <w:numId w:val="34"/>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7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AC5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AC5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AC5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AC55" w:themeFill="accent1"/>
      </w:tcPr>
    </w:tblStylePr>
    <w:tblStylePr w:type="band1Vert">
      <w:tblPr/>
      <w:tcPr>
        <w:shd w:val="clear" w:color="auto" w:fill="91EFB7" w:themeFill="accent1" w:themeFillTint="66"/>
      </w:tcPr>
    </w:tblStylePr>
    <w:tblStylePr w:type="band1Horz">
      <w:tblPr/>
      <w:tcPr>
        <w:shd w:val="clear" w:color="auto" w:fill="91EFB7" w:themeFill="accent1" w:themeFillTint="66"/>
      </w:tcPr>
    </w:tblStylePr>
  </w:style>
  <w:style w:type="table" w:customStyle="1" w:styleId="DefaultTable1">
    <w:name w:val="Default Table 1"/>
    <w:basedOn w:val="GridTable5Dark-Accent1"/>
    <w:uiPriority w:val="99"/>
    <w:rsid w:val="00AD2884"/>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inorHAnsi" w:hAnsiTheme="min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19AC5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AC5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C8F7DB" w:themeFill="accent1" w:themeFillTint="33"/>
      </w:tcPr>
    </w:tblStylePr>
    <w:tblStylePr w:type="band2Vert">
      <w:tblPr/>
      <w:tcPr>
        <w:shd w:val="clear" w:color="auto" w:fill="91EFB7" w:themeFill="accent1" w:themeFillTint="66"/>
      </w:tcPr>
    </w:tblStylePr>
    <w:tblStylePr w:type="band1Horz">
      <w:tblPr/>
      <w:tcPr>
        <w:shd w:val="clear" w:color="auto" w:fill="C8F7DB" w:themeFill="accent1" w:themeFillTint="33"/>
      </w:tcPr>
    </w:tblStylePr>
    <w:tblStylePr w:type="band2Horz">
      <w:tblPr/>
      <w:tcPr>
        <w:shd w:val="clear" w:color="auto" w:fill="91EFB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10"/>
      </w:numPr>
    </w:pPr>
  </w:style>
  <w:style w:type="paragraph" w:customStyle="1" w:styleId="FigureTitle">
    <w:name w:val="Figure Title"/>
    <w:basedOn w:val="Normal"/>
    <w:uiPriority w:val="12"/>
    <w:qFormat/>
    <w:rsid w:val="00F27D00"/>
    <w:pPr>
      <w:keepNext/>
      <w:numPr>
        <w:numId w:val="40"/>
      </w:numPr>
      <w:spacing w:before="240"/>
    </w:pPr>
    <w:rPr>
      <w:b/>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AA389C"/>
    <w:rPr>
      <w:rFonts w:asciiTheme="majorHAnsi" w:eastAsiaTheme="majorEastAsia" w:hAnsiTheme="majorHAnsi" w:cstheme="majorBidi"/>
      <w:caps/>
      <w:sz w:val="60"/>
      <w:szCs w:val="32"/>
    </w:rPr>
  </w:style>
  <w:style w:type="paragraph" w:customStyle="1" w:styleId="Heading1Numbered">
    <w:name w:val="Heading 1 Numbered"/>
    <w:basedOn w:val="Heading1"/>
    <w:next w:val="Normal"/>
    <w:uiPriority w:val="10"/>
    <w:qFormat/>
    <w:rsid w:val="003449A0"/>
    <w:pPr>
      <w:numPr>
        <w:numId w:val="12"/>
      </w:numPr>
    </w:pPr>
  </w:style>
  <w:style w:type="paragraph" w:customStyle="1" w:styleId="Heading2Numbered">
    <w:name w:val="Heading 2 Numbered"/>
    <w:basedOn w:val="Heading2"/>
    <w:next w:val="Normal"/>
    <w:uiPriority w:val="10"/>
    <w:qFormat/>
    <w:rsid w:val="003449A0"/>
    <w:pPr>
      <w:numPr>
        <w:ilvl w:val="1"/>
        <w:numId w:val="12"/>
      </w:numPr>
    </w:pPr>
  </w:style>
  <w:style w:type="character" w:customStyle="1" w:styleId="Heading3Char">
    <w:name w:val="Heading 3 Char"/>
    <w:basedOn w:val="DefaultParagraphFont"/>
    <w:link w:val="Heading3"/>
    <w:uiPriority w:val="9"/>
    <w:rsid w:val="00F27D00"/>
    <w:rPr>
      <w:rFonts w:asciiTheme="majorHAnsi" w:eastAsiaTheme="majorEastAsia" w:hAnsiTheme="majorHAnsi" w:cstheme="majorBidi"/>
      <w:b/>
      <w:caps/>
      <w:sz w:val="28"/>
      <w:szCs w:val="24"/>
    </w:rPr>
  </w:style>
  <w:style w:type="paragraph" w:customStyle="1" w:styleId="Heading3Numbered">
    <w:name w:val="Heading 3 Numbered"/>
    <w:basedOn w:val="Heading3"/>
    <w:next w:val="Normal"/>
    <w:uiPriority w:val="10"/>
    <w:qFormat/>
    <w:rsid w:val="003449A0"/>
    <w:pPr>
      <w:numPr>
        <w:ilvl w:val="2"/>
        <w:numId w:val="12"/>
      </w:numPr>
    </w:pPr>
  </w:style>
  <w:style w:type="character" w:customStyle="1" w:styleId="Heading4Char">
    <w:name w:val="Heading 4 Char"/>
    <w:basedOn w:val="DefaultParagraphFont"/>
    <w:link w:val="Heading4"/>
    <w:uiPriority w:val="9"/>
    <w:rsid w:val="00F27D00"/>
    <w:rPr>
      <w:rFonts w:eastAsiaTheme="majorEastAsia" w:cstheme="majorBidi"/>
      <w:b/>
      <w:iCs/>
      <w:sz w:val="28"/>
    </w:rPr>
  </w:style>
  <w:style w:type="paragraph" w:customStyle="1" w:styleId="Heading4Numbered">
    <w:name w:val="Heading 4 Numbered"/>
    <w:basedOn w:val="Heading4"/>
    <w:next w:val="Normal"/>
    <w:uiPriority w:val="10"/>
    <w:unhideWhenUsed/>
    <w:qFormat/>
    <w:rsid w:val="003449A0"/>
    <w:pPr>
      <w:numPr>
        <w:ilvl w:val="3"/>
        <w:numId w:val="12"/>
      </w:numPr>
    </w:pPr>
  </w:style>
  <w:style w:type="character" w:customStyle="1" w:styleId="Heading5Char">
    <w:name w:val="Heading 5 Char"/>
    <w:basedOn w:val="DefaultParagraphFont"/>
    <w:link w:val="Heading5"/>
    <w:uiPriority w:val="9"/>
    <w:rsid w:val="00F27D00"/>
    <w:rPr>
      <w:rFonts w:eastAsiaTheme="majorEastAsia" w:cstheme="majorBidi"/>
      <w:b/>
      <w:sz w:val="22"/>
    </w:rPr>
  </w:style>
  <w:style w:type="numbering" w:customStyle="1" w:styleId="Box2Bullets">
    <w:name w:val="Box 2 Bullets"/>
    <w:uiPriority w:val="99"/>
    <w:rsid w:val="004035CD"/>
    <w:pPr>
      <w:numPr>
        <w:numId w:val="39"/>
      </w:numPr>
    </w:p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styleId="PlaceholderText">
    <w:name w:val="Placeholder Text"/>
    <w:basedOn w:val="DefaultParagraphFont"/>
    <w:uiPriority w:val="99"/>
    <w:semiHidden/>
    <w:rsid w:val="004035CD"/>
    <w:rPr>
      <w:color w:val="808080"/>
    </w:rPr>
  </w:style>
  <w:style w:type="character" w:customStyle="1" w:styleId="Heading7Char">
    <w:name w:val="Heading 7 Char"/>
    <w:basedOn w:val="DefaultParagraphFont"/>
    <w:link w:val="Heading7"/>
    <w:uiPriority w:val="9"/>
    <w:rsid w:val="00E06B80"/>
    <w:rPr>
      <w:rFonts w:eastAsiaTheme="majorEastAsia" w:cstheme="majorBidi"/>
      <w:i/>
      <w:iCs/>
    </w:rPr>
  </w:style>
  <w:style w:type="paragraph" w:styleId="Quote">
    <w:name w:val="Quote"/>
    <w:basedOn w:val="Normal"/>
    <w:next w:val="Normal"/>
    <w:link w:val="QuoteChar"/>
    <w:uiPriority w:val="34"/>
    <w:qFormat/>
    <w:rsid w:val="00AD2884"/>
    <w:pPr>
      <w:pBdr>
        <w:top w:val="single" w:sz="8" w:space="15" w:color="FBD705" w:themeColor="accent3"/>
        <w:left w:val="single" w:sz="8" w:space="15" w:color="FBD705" w:themeColor="accent3"/>
        <w:bottom w:val="single" w:sz="8" w:space="15" w:color="FBD705" w:themeColor="accent3"/>
        <w:right w:val="single" w:sz="8" w:space="15" w:color="FBD705" w:themeColor="accent3"/>
      </w:pBdr>
      <w:shd w:val="clear" w:color="auto" w:fill="FBD705" w:themeFill="accent3"/>
      <w:spacing w:before="300" w:after="300"/>
      <w:ind w:left="283" w:right="283"/>
      <w:contextualSpacing/>
    </w:pPr>
    <w:rPr>
      <w:rFonts w:ascii="Space Grotesk" w:hAnsi="Space Grotesk"/>
      <w:iCs/>
      <w:sz w:val="28"/>
    </w:rPr>
  </w:style>
  <w:style w:type="character" w:styleId="Hyperlink">
    <w:name w:val="Hyperlink"/>
    <w:basedOn w:val="DefaultParagraphFont"/>
    <w:uiPriority w:val="99"/>
    <w:unhideWhenUsed/>
    <w:rsid w:val="00830B71"/>
    <w:rPr>
      <w:color w:val="644CFF" w:themeColor="text2"/>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AF0C40"/>
    <w:pPr>
      <w:spacing w:before="240" w:after="240" w:line="240" w:lineRule="auto"/>
    </w:pPr>
    <w:rPr>
      <w:sz w:val="28"/>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2"/>
    <w:qFormat/>
    <w:rsid w:val="00DF74BA"/>
    <w:pPr>
      <w:numPr>
        <w:ilvl w:val="1"/>
        <w:numId w:val="20"/>
      </w:numPr>
    </w:pPr>
  </w:style>
  <w:style w:type="paragraph" w:customStyle="1" w:styleId="List1Numbered3">
    <w:name w:val="List 1 Numbered 3"/>
    <w:basedOn w:val="Normal"/>
    <w:uiPriority w:val="2"/>
    <w:qFormat/>
    <w:rsid w:val="00DF74BA"/>
    <w:pPr>
      <w:numPr>
        <w:ilvl w:val="2"/>
        <w:numId w:val="20"/>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23"/>
      </w:numPr>
    </w:pPr>
  </w:style>
  <w:style w:type="character" w:customStyle="1" w:styleId="QuoteChar">
    <w:name w:val="Quote Char"/>
    <w:basedOn w:val="DefaultParagraphFont"/>
    <w:link w:val="Quote"/>
    <w:uiPriority w:val="34"/>
    <w:rsid w:val="00AD2884"/>
    <w:rPr>
      <w:rFonts w:ascii="Space Grotesk" w:hAnsi="Space Grotesk"/>
      <w:iCs/>
      <w:sz w:val="28"/>
      <w:shd w:val="clear" w:color="auto" w:fill="FBD705" w:themeFill="accent3"/>
    </w:rPr>
  </w:style>
  <w:style w:type="paragraph" w:customStyle="1" w:styleId="SourceNotes">
    <w:name w:val="Source Notes"/>
    <w:basedOn w:val="Normal"/>
    <w:uiPriority w:val="21"/>
    <w:qFormat/>
    <w:rsid w:val="00AF0899"/>
    <w:pPr>
      <w:spacing w:before="60"/>
    </w:pPr>
    <w:rPr>
      <w:sz w:val="16"/>
    </w:rPr>
  </w:style>
  <w:style w:type="paragraph" w:customStyle="1" w:styleId="SourceNotesNumbered">
    <w:name w:val="Source Notes Numbered"/>
    <w:basedOn w:val="SourceNotes"/>
    <w:uiPriority w:val="21"/>
    <w:qFormat/>
    <w:rsid w:val="004035CD"/>
    <w:pPr>
      <w:numPr>
        <w:numId w:val="24"/>
      </w:numPr>
      <w:ind w:left="714" w:hanging="357"/>
      <w:contextualSpacing/>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DC31ED"/>
    <w:pPr>
      <w:keepLines/>
      <w:numPr>
        <w:ilvl w:val="1"/>
      </w:numPr>
      <w:spacing w:after="480"/>
      <w:contextualSpacing/>
    </w:pPr>
    <w:rPr>
      <w:rFonts w:ascii="Space Grotesk" w:eastAsiaTheme="minorEastAsia" w:hAnsi="Space Grotesk"/>
      <w:sz w:val="36"/>
    </w:rPr>
  </w:style>
  <w:style w:type="character" w:customStyle="1" w:styleId="SubtitleChar">
    <w:name w:val="Subtitle Char"/>
    <w:basedOn w:val="DefaultParagraphFont"/>
    <w:link w:val="Subtitle"/>
    <w:uiPriority w:val="23"/>
    <w:rsid w:val="00DC31ED"/>
    <w:rPr>
      <w:rFonts w:ascii="Space Grotesk" w:eastAsiaTheme="minorEastAsia" w:hAnsi="Space Grotesk"/>
      <w:sz w:val="36"/>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customStyle="1" w:styleId="TableTitle">
    <w:name w:val="Table Title"/>
    <w:basedOn w:val="FigureTitle"/>
    <w:uiPriority w:val="12"/>
    <w:qFormat/>
    <w:rsid w:val="00AF0899"/>
    <w:pPr>
      <w:numPr>
        <w:numId w:val="41"/>
      </w:numPr>
    </w:pPr>
  </w:style>
  <w:style w:type="paragraph" w:styleId="Title">
    <w:name w:val="Title"/>
    <w:basedOn w:val="Normal"/>
    <w:next w:val="Normal"/>
    <w:link w:val="TitleChar"/>
    <w:uiPriority w:val="22"/>
    <w:qFormat/>
    <w:rsid w:val="00DC31ED"/>
    <w:pPr>
      <w:keepLines/>
      <w:spacing w:line="216" w:lineRule="auto"/>
      <w:contextualSpacing/>
      <w:outlineLvl w:val="0"/>
    </w:pPr>
    <w:rPr>
      <w:rFonts w:asciiTheme="majorHAnsi" w:eastAsiaTheme="majorEastAsia" w:hAnsiTheme="majorHAnsi" w:cstheme="majorBidi"/>
      <w:caps/>
      <w:kern w:val="28"/>
      <w:sz w:val="160"/>
      <w:szCs w:val="56"/>
    </w:rPr>
  </w:style>
  <w:style w:type="character" w:customStyle="1" w:styleId="TitleChar">
    <w:name w:val="Title Char"/>
    <w:basedOn w:val="DefaultParagraphFont"/>
    <w:link w:val="Title"/>
    <w:uiPriority w:val="22"/>
    <w:rsid w:val="00DC31ED"/>
    <w:rPr>
      <w:rFonts w:asciiTheme="majorHAnsi" w:eastAsiaTheme="majorEastAsia" w:hAnsiTheme="majorHAnsi" w:cstheme="majorBidi"/>
      <w:caps/>
      <w:kern w:val="28"/>
      <w:sz w:val="160"/>
      <w:szCs w:val="56"/>
    </w:rPr>
  </w:style>
  <w:style w:type="paragraph" w:styleId="TOC1">
    <w:name w:val="toc 1"/>
    <w:basedOn w:val="Normal"/>
    <w:next w:val="Normal"/>
    <w:autoRedefine/>
    <w:uiPriority w:val="39"/>
    <w:rsid w:val="00BA7CD2"/>
    <w:pPr>
      <w:keepNext/>
      <w:tabs>
        <w:tab w:val="right" w:pos="9628"/>
      </w:tabs>
      <w:spacing w:line="340" w:lineRule="atLeast"/>
    </w:pPr>
    <w:rPr>
      <w:rFonts w:ascii="Space Grotesk" w:hAnsi="Space Grotesk"/>
      <w:sz w:val="24"/>
    </w:rPr>
  </w:style>
  <w:style w:type="paragraph" w:styleId="TOC2">
    <w:name w:val="toc 2"/>
    <w:basedOn w:val="Normal"/>
    <w:next w:val="Normal"/>
    <w:autoRedefine/>
    <w:uiPriority w:val="39"/>
    <w:rsid w:val="00340D88"/>
    <w:pPr>
      <w:tabs>
        <w:tab w:val="right" w:pos="9628"/>
      </w:tabs>
      <w:ind w:left="1134" w:hanging="567"/>
    </w:p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paragraph" w:customStyle="1" w:styleId="QuoteAuthor">
    <w:name w:val="Quote Author"/>
    <w:basedOn w:val="Quote"/>
    <w:uiPriority w:val="34"/>
    <w:qFormat/>
    <w:rsid w:val="00F27D00"/>
    <w:rPr>
      <w:rFonts w:asciiTheme="majorHAnsi" w:hAnsiTheme="majorHAnsi"/>
      <w:caps/>
    </w:rPr>
  </w:style>
  <w:style w:type="character" w:styleId="UnresolvedMention">
    <w:name w:val="Unresolved Mention"/>
    <w:basedOn w:val="DefaultParagraphFont"/>
    <w:uiPriority w:val="99"/>
    <w:semiHidden/>
    <w:unhideWhenUsed/>
    <w:rsid w:val="00AA389C"/>
    <w:rPr>
      <w:color w:val="605E5C"/>
      <w:shd w:val="clear" w:color="auto" w:fill="E1DFDD"/>
    </w:rPr>
  </w:style>
  <w:style w:type="character" w:customStyle="1" w:styleId="InfographicNumber">
    <w:name w:val="Infographic Number"/>
    <w:basedOn w:val="DefaultParagraphFont"/>
    <w:uiPriority w:val="1"/>
    <w:qFormat/>
    <w:rsid w:val="009167D2"/>
    <w:rPr>
      <w:rFonts w:asciiTheme="majorHAnsi" w:hAnsiTheme="majorHAnsi"/>
      <w:sz w:val="30"/>
      <w:lang w:val="en-GB"/>
    </w:rPr>
  </w:style>
  <w:style w:type="paragraph" w:customStyle="1" w:styleId="Heading1NoTOC">
    <w:name w:val="Heading 1 No TOC"/>
    <w:basedOn w:val="Heading1"/>
    <w:uiPriority w:val="9"/>
    <w:qFormat/>
    <w:rsid w:val="00BA7CD2"/>
    <w:rPr>
      <w:lang w:val="en-GB"/>
    </w:rPr>
  </w:style>
  <w:style w:type="paragraph" w:customStyle="1" w:styleId="Heading2NoTOC">
    <w:name w:val="Heading 2 No TOC"/>
    <w:basedOn w:val="Heading2"/>
    <w:uiPriority w:val="9"/>
    <w:qFormat/>
    <w:rsid w:val="00BA7CD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creativecommons.org/licenses/by/4.0/"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creativecommons.org/licenses/by/4.0/legalco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doi.org/10.26180/24087186.v2"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www.facebook.com/Youthgovau/" TargetMode="External"/><Relationship Id="rId10" Type="http://schemas.openxmlformats.org/officeDocument/2006/relationships/image" Target="media/image3.png"/><Relationship Id="rId19" Type="http://schemas.openxmlformats.org/officeDocument/2006/relationships/hyperlink" Target="https://creativecommons.org/licenses/by/4.0/legalcod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png"/><Relationship Id="rId22" Type="http://schemas.openxmlformats.org/officeDocument/2006/relationships/image" Target="media/image10.svg"/><Relationship Id="rId27" Type="http://schemas.openxmlformats.org/officeDocument/2006/relationships/hyperlink" Target="https://youth.gov.au"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ropbox\MSO%20Conversions\Keep%20Creative%20Word%20Template%20-%20Macros%20-%202023-03-0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4C0FDF71624FCA8FA52E2552B53353"/>
        <w:category>
          <w:name w:val="General"/>
          <w:gallery w:val="placeholder"/>
        </w:category>
        <w:types>
          <w:type w:val="bbPlcHdr"/>
        </w:types>
        <w:behaviors>
          <w:behavior w:val="content"/>
        </w:behaviors>
        <w:guid w:val="{FE54FEE5-4F67-4BAB-A93B-942BC9BFCC1C}"/>
      </w:docPartPr>
      <w:docPartBody>
        <w:p w:rsidR="00BF2E12" w:rsidRDefault="00000000">
          <w:pPr>
            <w:pStyle w:val="DE4C0FDF71624FCA8FA52E2552B53353"/>
          </w:pPr>
          <w:r w:rsidRPr="005A0E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ubik Black">
    <w:panose1 w:val="00000000000000000000"/>
    <w:charset w:val="00"/>
    <w:family w:val="auto"/>
    <w:pitch w:val="variable"/>
    <w:sig w:usb0="A0002A6F" w:usb1="C000205B" w:usb2="00000000" w:usb3="00000000" w:csb0="000000F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arla">
    <w:panose1 w:val="020B0004030503030003"/>
    <w:charset w:val="00"/>
    <w:family w:val="swiss"/>
    <w:pitch w:val="variable"/>
    <w:sig w:usb0="A00000EF" w:usb1="4000205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pace Grotesk">
    <w:panose1 w:val="00000500000000000000"/>
    <w:charset w:val="00"/>
    <w:family w:val="auto"/>
    <w:pitch w:val="variable"/>
    <w:sig w:usb0="A10000FF" w:usb1="5000207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58B"/>
    <w:rsid w:val="0007658B"/>
    <w:rsid w:val="00571608"/>
    <w:rsid w:val="007B6677"/>
    <w:rsid w:val="00BF2E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E4C0FDF71624FCA8FA52E2552B53353">
    <w:name w:val="DE4C0FDF71624FCA8FA52E2552B533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Y 2024-03">
      <a:dk1>
        <a:sysClr val="windowText" lastClr="000000"/>
      </a:dk1>
      <a:lt1>
        <a:sysClr val="window" lastClr="FFFFFF"/>
      </a:lt1>
      <a:dk2>
        <a:srgbClr val="644CFF"/>
      </a:dk2>
      <a:lt2>
        <a:srgbClr val="BBB4FF"/>
      </a:lt2>
      <a:accent1>
        <a:srgbClr val="19AC55"/>
      </a:accent1>
      <a:accent2>
        <a:srgbClr val="FA5DAE"/>
      </a:accent2>
      <a:accent3>
        <a:srgbClr val="FBD705"/>
      </a:accent3>
      <a:accent4>
        <a:srgbClr val="FE5900"/>
      </a:accent4>
      <a:accent5>
        <a:srgbClr val="1058FF"/>
      </a:accent5>
      <a:accent6>
        <a:srgbClr val="CFDEF1"/>
      </a:accent6>
      <a:hlink>
        <a:srgbClr val="1058FF"/>
      </a:hlink>
      <a:folHlink>
        <a:srgbClr val="1058FF"/>
      </a:folHlink>
    </a:clrScheme>
    <a:fontScheme name="OFY 2024-03">
      <a:majorFont>
        <a:latin typeface="Rubik Black"/>
        <a:ea typeface=""/>
        <a:cs typeface=""/>
      </a:majorFont>
      <a:minorFont>
        <a:latin typeface="Karl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- 2023-03-02.dotm</Template>
  <TotalTime>0</TotalTime>
  <Pages>24</Pages>
  <Words>4470</Words>
  <Characters>25481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Engage!</vt:lpstr>
    </vt:vector>
  </TitlesOfParts>
  <Company/>
  <LinksUpToDate>false</LinksUpToDate>
  <CharactersWithSpaces>29892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Engage!</dc:title>
  <dc:subject/>
  <dc:creator>Office for Youth</dc:creator>
  <cp:keywords/>
  <dc:description/>
  <cp:lastModifiedBy>Ben Fulford</cp:lastModifiedBy>
  <cp:revision>8</cp:revision>
  <dcterms:created xsi:type="dcterms:W3CDTF">2024-03-15T04:12:00Z</dcterms:created>
  <dcterms:modified xsi:type="dcterms:W3CDTF">2024-03-19T04:27:00Z</dcterms:modified>
</cp:coreProperties>
</file>